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template.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7C8141" w14:textId="77777777" w:rsidR="00E747FA" w:rsidRPr="00F71423" w:rsidRDefault="002213E1" w:rsidP="009C044B">
      <w:pPr>
        <w:jc w:val="center"/>
        <w:rPr>
          <w:b/>
          <w:bCs/>
          <w:sz w:val="32"/>
          <w:szCs w:val="32"/>
        </w:rPr>
      </w:pPr>
      <w:r w:rsidRPr="00F71423">
        <w:rPr>
          <w:b/>
          <w:bCs/>
          <w:sz w:val="32"/>
          <w:szCs w:val="32"/>
        </w:rPr>
        <w:t>Auburn University Authorship Agreement Template</w:t>
      </w:r>
    </w:p>
    <w:p w14:paraId="78776CF5" w14:textId="0A025DE0" w:rsidR="002A5F5D" w:rsidRDefault="002A5F5D">
      <w:r>
        <w:t xml:space="preserve">This template is intended </w:t>
      </w:r>
      <w:r w:rsidR="00AB5817">
        <w:t xml:space="preserve">as a resource for Auburn University faculty, staff and students to use in creating authorship agreements. </w:t>
      </w:r>
      <w:r w:rsidR="00AA0690">
        <w:t xml:space="preserve">Identifying and </w:t>
      </w:r>
      <w:r w:rsidR="00FD7EA3">
        <w:t>confirming</w:t>
      </w:r>
      <w:r w:rsidR="00AA0690">
        <w:t xml:space="preserve"> that all parties understand and agree to details early in the process helps</w:t>
      </w:r>
      <w:r w:rsidR="00FD7EA3">
        <w:t xml:space="preserve"> to head off potential problems. </w:t>
      </w:r>
      <w:r w:rsidR="00AB5817">
        <w:t xml:space="preserve">Modify the document </w:t>
      </w:r>
      <w:r>
        <w:t>to fit your needs</w:t>
      </w:r>
      <w:r w:rsidR="00A00F08">
        <w:t xml:space="preserve"> by deleting sections that do not apply and adding areas that may be missing</w:t>
      </w:r>
      <w:r>
        <w:t>, ensuring that all authors sign the original and any</w:t>
      </w:r>
      <w:r w:rsidR="00F71423">
        <w:t xml:space="preserve"> subsequent</w:t>
      </w:r>
      <w:r>
        <w:t xml:space="preserve"> updates.</w:t>
      </w:r>
      <w:r w:rsidR="00F71423">
        <w:t xml:space="preserve"> </w:t>
      </w:r>
      <w:r w:rsidR="00A00F08">
        <w:t xml:space="preserve">This agreement can be tailored to </w:t>
      </w:r>
      <w:r w:rsidR="00B7370F">
        <w:t>meet</w:t>
      </w:r>
      <w:r w:rsidR="00A00F08">
        <w:t xml:space="preserve"> the needs of your partnership or team.</w:t>
      </w:r>
    </w:p>
    <w:p w14:paraId="189BE4BF" w14:textId="77777777" w:rsidR="002A5F5D" w:rsidRPr="002A5F5D" w:rsidRDefault="002A5F5D" w:rsidP="002A5F5D">
      <w:pPr>
        <w:spacing w:after="0"/>
        <w:rPr>
          <w:b/>
          <w:bCs/>
        </w:rPr>
      </w:pPr>
      <w:r w:rsidRPr="002A5F5D">
        <w:rPr>
          <w:b/>
          <w:bCs/>
        </w:rPr>
        <w:t>Working Title of Manuscript:</w:t>
      </w:r>
    </w:p>
    <w:p w14:paraId="2FA34309" w14:textId="17CA4833" w:rsidR="002A5F5D" w:rsidRDefault="002A5F5D">
      <w:r>
        <w:t xml:space="preserve">[Write title </w:t>
      </w:r>
      <w:r w:rsidR="003927FD">
        <w:t>below</w:t>
      </w:r>
      <w:r>
        <w:t>]</w:t>
      </w:r>
    </w:p>
    <w:tbl>
      <w:tblPr>
        <w:tblStyle w:val="TableGrid"/>
        <w:tblW w:w="0" w:type="auto"/>
        <w:tblLook w:val="04A0" w:firstRow="1" w:lastRow="0" w:firstColumn="1" w:lastColumn="0" w:noHBand="0" w:noVBand="1"/>
      </w:tblPr>
      <w:tblGrid>
        <w:gridCol w:w="9350"/>
      </w:tblGrid>
      <w:tr w:rsidR="006100C8" w14:paraId="25598080" w14:textId="77777777" w:rsidTr="006100C8">
        <w:tc>
          <w:tcPr>
            <w:tcW w:w="9350" w:type="dxa"/>
          </w:tcPr>
          <w:p w14:paraId="254F8D55" w14:textId="77777777" w:rsidR="006100C8" w:rsidRDefault="006100C8"/>
          <w:p w14:paraId="77EDC048" w14:textId="77777777" w:rsidR="006100C8" w:rsidRDefault="006100C8"/>
          <w:p w14:paraId="76F67227" w14:textId="77777777" w:rsidR="006100C8" w:rsidRDefault="006100C8"/>
          <w:p w14:paraId="678646DD" w14:textId="77777777" w:rsidR="006100C8" w:rsidRDefault="006100C8"/>
        </w:tc>
      </w:tr>
    </w:tbl>
    <w:p w14:paraId="75A37DC5" w14:textId="77777777" w:rsidR="002213E1" w:rsidRDefault="002213E1"/>
    <w:p w14:paraId="1C1CF584" w14:textId="77777777" w:rsidR="002A5F5D" w:rsidRPr="002A5F5D" w:rsidRDefault="002A5F5D" w:rsidP="002A5F5D">
      <w:pPr>
        <w:spacing w:after="0"/>
        <w:rPr>
          <w:b/>
          <w:bCs/>
        </w:rPr>
      </w:pPr>
      <w:r w:rsidRPr="002A5F5D">
        <w:rPr>
          <w:b/>
          <w:bCs/>
        </w:rPr>
        <w:t>Authorship guidelines to be used for any publications:</w:t>
      </w:r>
    </w:p>
    <w:p w14:paraId="1E0381AD" w14:textId="77777777" w:rsidR="002A5F5D" w:rsidRDefault="002A5F5D" w:rsidP="002A5F5D">
      <w:r>
        <w:t xml:space="preserve">These decisions are often based on the discipline(s) of the researchers and journal guidance. Determining the guidelines that will be used at the beginning of the collaboration will often head off future disagreements, especially if the project team </w:t>
      </w:r>
      <w:r w:rsidR="00DB0E1B">
        <w:t>comprises</w:t>
      </w:r>
      <w:r>
        <w:t xml:space="preserve"> researchers from </w:t>
      </w:r>
      <w:r w:rsidR="00DB0E1B">
        <w:t xml:space="preserve">multiple </w:t>
      </w:r>
      <w:r>
        <w:t>disciplines.</w:t>
      </w:r>
    </w:p>
    <w:p w14:paraId="07929095" w14:textId="77777777" w:rsidR="002A5F5D" w:rsidRDefault="002A5F5D" w:rsidP="002A5F5D">
      <w:r>
        <w:t>[</w:t>
      </w:r>
      <w:r w:rsidR="009833CA">
        <w:t>List sources for guidelines]</w:t>
      </w:r>
    </w:p>
    <w:tbl>
      <w:tblPr>
        <w:tblStyle w:val="TableGrid"/>
        <w:tblW w:w="0" w:type="auto"/>
        <w:tblLook w:val="04A0" w:firstRow="1" w:lastRow="0" w:firstColumn="1" w:lastColumn="0" w:noHBand="0" w:noVBand="1"/>
      </w:tblPr>
      <w:tblGrid>
        <w:gridCol w:w="9350"/>
      </w:tblGrid>
      <w:tr w:rsidR="006100C8" w14:paraId="641619CC" w14:textId="77777777" w:rsidTr="006100C8">
        <w:tc>
          <w:tcPr>
            <w:tcW w:w="9350" w:type="dxa"/>
          </w:tcPr>
          <w:p w14:paraId="1CC16997" w14:textId="77777777" w:rsidR="006100C8" w:rsidRDefault="006100C8" w:rsidP="002A5F5D"/>
          <w:p w14:paraId="42FC87F1" w14:textId="77777777" w:rsidR="006100C8" w:rsidRDefault="006100C8" w:rsidP="002A5F5D"/>
          <w:p w14:paraId="6CF80A54" w14:textId="77777777" w:rsidR="006100C8" w:rsidRDefault="006100C8" w:rsidP="002A5F5D"/>
          <w:p w14:paraId="02B13A4C" w14:textId="77777777" w:rsidR="006100C8" w:rsidRDefault="006100C8" w:rsidP="002A5F5D"/>
        </w:tc>
      </w:tr>
    </w:tbl>
    <w:p w14:paraId="3EE89D0D" w14:textId="77777777" w:rsidR="009833CA" w:rsidRDefault="009833CA" w:rsidP="002A5F5D"/>
    <w:p w14:paraId="2D0DABF0" w14:textId="63A3906B" w:rsidR="00FE6A14" w:rsidRPr="009833CA" w:rsidRDefault="00FE6A14" w:rsidP="00FE6A14">
      <w:pPr>
        <w:spacing w:after="0"/>
        <w:rPr>
          <w:b/>
          <w:bCs/>
        </w:rPr>
      </w:pPr>
      <w:r>
        <w:rPr>
          <w:b/>
          <w:bCs/>
        </w:rPr>
        <w:t xml:space="preserve">Student Authorship </w:t>
      </w:r>
    </w:p>
    <w:p w14:paraId="71F5E8F2" w14:textId="473ABDCB" w:rsidR="002372D7" w:rsidRDefault="002372D7" w:rsidP="002372D7">
      <w:r>
        <w:t xml:space="preserve">Students are </w:t>
      </w:r>
      <w:r w:rsidR="00B7370F">
        <w:t>commonly</w:t>
      </w:r>
      <w:r>
        <w:t xml:space="preserve"> expected to be listed as first author when manuscripts are generated from student-driven theses, dissertations, etc.</w:t>
      </w:r>
    </w:p>
    <w:p w14:paraId="0972C140" w14:textId="77777777" w:rsidR="00B7370F" w:rsidRDefault="00FE6A14" w:rsidP="00FE6A14">
      <w:r>
        <w:t xml:space="preserve">Is the </w:t>
      </w:r>
      <w:r w:rsidR="00A00F08">
        <w:t>work</w:t>
      </w:r>
      <w:r>
        <w:t xml:space="preserve"> </w:t>
      </w:r>
      <w:r w:rsidR="00B7370F">
        <w:t xml:space="preserve">derived from </w:t>
      </w:r>
      <w:r>
        <w:t xml:space="preserve">a student-driven project (i.e., thesis, dissertation, or the like)? </w:t>
      </w:r>
    </w:p>
    <w:p w14:paraId="46D679DB" w14:textId="4743A737" w:rsidR="00FE6A14" w:rsidRDefault="00FE6A14" w:rsidP="00FE6A14">
      <w:r>
        <w:t xml:space="preserve"> </w:t>
      </w:r>
      <w:r>
        <w:rPr>
          <w:rFonts w:ascii="Wingdings" w:hAnsi="Wingdings"/>
        </w:rPr>
        <w:t>o</w:t>
      </w:r>
      <w:r w:rsidR="002372D7">
        <w:t xml:space="preserve"> </w:t>
      </w:r>
      <w:r>
        <w:t xml:space="preserve">Yes   </w:t>
      </w:r>
      <w:r>
        <w:rPr>
          <w:rFonts w:ascii="Wingdings" w:hAnsi="Wingdings"/>
        </w:rPr>
        <w:t>o</w:t>
      </w:r>
      <w:r w:rsidR="002372D7">
        <w:t xml:space="preserve"> </w:t>
      </w:r>
      <w:r>
        <w:t>No</w:t>
      </w:r>
      <w:r w:rsidR="002372D7">
        <w:t xml:space="preserve"> </w:t>
      </w:r>
    </w:p>
    <w:p w14:paraId="2EC8356E" w14:textId="77777777" w:rsidR="00FE6A14" w:rsidRDefault="00FE6A14" w:rsidP="00FE6A14"/>
    <w:p w14:paraId="63ABDE0D" w14:textId="77777777" w:rsidR="00B7370F" w:rsidRDefault="00B7370F" w:rsidP="009833CA">
      <w:pPr>
        <w:spacing w:after="0"/>
        <w:rPr>
          <w:b/>
          <w:bCs/>
        </w:rPr>
      </w:pPr>
    </w:p>
    <w:p w14:paraId="6B762F64" w14:textId="77777777" w:rsidR="00B7370F" w:rsidRDefault="00B7370F" w:rsidP="009833CA">
      <w:pPr>
        <w:spacing w:after="0"/>
        <w:rPr>
          <w:b/>
          <w:bCs/>
        </w:rPr>
      </w:pPr>
    </w:p>
    <w:p w14:paraId="7CDDC274" w14:textId="53728571" w:rsidR="009833CA" w:rsidRPr="009833CA" w:rsidRDefault="009833CA" w:rsidP="009833CA">
      <w:pPr>
        <w:spacing w:after="0"/>
        <w:rPr>
          <w:b/>
          <w:bCs/>
        </w:rPr>
      </w:pPr>
      <w:r w:rsidRPr="009833CA">
        <w:rPr>
          <w:b/>
          <w:bCs/>
        </w:rPr>
        <w:lastRenderedPageBreak/>
        <w:t>Authorship Order and Contributions</w:t>
      </w:r>
    </w:p>
    <w:p w14:paraId="2B5C5E12" w14:textId="77777777" w:rsidR="00544808" w:rsidRPr="0089781E" w:rsidRDefault="009833CA" w:rsidP="00544808">
      <w:pPr>
        <w:pStyle w:val="ListParagraph"/>
        <w:numPr>
          <w:ilvl w:val="0"/>
          <w:numId w:val="1"/>
        </w:numPr>
      </w:pPr>
      <w:r>
        <w:t>Please use the following table to list each author, their role and contributions, modifying as necessary.</w:t>
      </w:r>
      <w:r w:rsidR="00AA0690">
        <w:t xml:space="preserve"> </w:t>
      </w:r>
      <w:r w:rsidR="00C07EDD">
        <w:t xml:space="preserve">The following resources may be helpful in determining authorship contributions: </w:t>
      </w:r>
      <w:hyperlink r:id="rId5" w:history="1">
        <w:proofErr w:type="spellStart"/>
        <w:r w:rsidR="00C07EDD" w:rsidRPr="004509E3">
          <w:rPr>
            <w:rStyle w:val="Hyperlink"/>
          </w:rPr>
          <w:t>CRediT</w:t>
        </w:r>
        <w:proofErr w:type="spellEnd"/>
        <w:r w:rsidR="00C07EDD" w:rsidRPr="004509E3">
          <w:rPr>
            <w:rStyle w:val="Hyperlink"/>
          </w:rPr>
          <w:t xml:space="preserve"> Template</w:t>
        </w:r>
      </w:hyperlink>
      <w:r w:rsidR="00C07EDD">
        <w:t xml:space="preserve"> | </w:t>
      </w:r>
      <w:hyperlink r:id="rId6" w:history="1">
        <w:r w:rsidR="00C07EDD" w:rsidRPr="00D4611F">
          <w:rPr>
            <w:rStyle w:val="Hyperlink"/>
          </w:rPr>
          <w:t>Contributor roles of contributing authors | COPE: Committee on Publication Ethics</w:t>
        </w:r>
      </w:hyperlink>
      <w:r w:rsidR="00544808">
        <w:t xml:space="preserve"> | </w:t>
      </w:r>
      <w:hyperlink r:id="rId7" w:history="1">
        <w:proofErr w:type="spellStart"/>
        <w:r w:rsidR="00544808" w:rsidRPr="00B0289B">
          <w:rPr>
            <w:rStyle w:val="Hyperlink"/>
          </w:rPr>
          <w:t>CRediT</w:t>
        </w:r>
        <w:proofErr w:type="spellEnd"/>
        <w:r w:rsidR="00544808" w:rsidRPr="00B0289B">
          <w:rPr>
            <w:rStyle w:val="Hyperlink"/>
          </w:rPr>
          <w:t xml:space="preserve"> roles and example research tasks</w:t>
        </w:r>
      </w:hyperlink>
      <w:r w:rsidR="00544808">
        <w:t xml:space="preserve"> </w:t>
      </w:r>
    </w:p>
    <w:tbl>
      <w:tblPr>
        <w:tblStyle w:val="TableGrid"/>
        <w:tblW w:w="0" w:type="auto"/>
        <w:tblLook w:val="04A0" w:firstRow="1" w:lastRow="0" w:firstColumn="1" w:lastColumn="0" w:noHBand="0" w:noVBand="1"/>
      </w:tblPr>
      <w:tblGrid>
        <w:gridCol w:w="2875"/>
        <w:gridCol w:w="1890"/>
        <w:gridCol w:w="4585"/>
      </w:tblGrid>
      <w:tr w:rsidR="009833CA" w14:paraId="18542713" w14:textId="77777777" w:rsidTr="00F71423">
        <w:trPr>
          <w:trHeight w:val="440"/>
        </w:trPr>
        <w:tc>
          <w:tcPr>
            <w:tcW w:w="2875" w:type="dxa"/>
            <w:shd w:val="clear" w:color="auto" w:fill="FAE2D5" w:themeFill="accent2" w:themeFillTint="33"/>
          </w:tcPr>
          <w:p w14:paraId="74F910E4" w14:textId="77777777" w:rsidR="009833CA" w:rsidRPr="002B33D8" w:rsidRDefault="009833CA" w:rsidP="002A5F5D">
            <w:pPr>
              <w:rPr>
                <w:b/>
                <w:bCs/>
              </w:rPr>
            </w:pPr>
            <w:r w:rsidRPr="002B33D8">
              <w:rPr>
                <w:b/>
                <w:bCs/>
              </w:rPr>
              <w:t>Name</w:t>
            </w:r>
          </w:p>
        </w:tc>
        <w:tc>
          <w:tcPr>
            <w:tcW w:w="1890" w:type="dxa"/>
            <w:shd w:val="clear" w:color="auto" w:fill="FAE2D5" w:themeFill="accent2" w:themeFillTint="33"/>
          </w:tcPr>
          <w:p w14:paraId="1209E395" w14:textId="77777777" w:rsidR="009833CA" w:rsidRDefault="009833CA" w:rsidP="002A5F5D">
            <w:pPr>
              <w:rPr>
                <w:b/>
                <w:bCs/>
              </w:rPr>
            </w:pPr>
            <w:r w:rsidRPr="002B33D8">
              <w:rPr>
                <w:b/>
                <w:bCs/>
              </w:rPr>
              <w:t>Author Position</w:t>
            </w:r>
          </w:p>
          <w:p w14:paraId="206C7C36" w14:textId="77777777" w:rsidR="00AB5817" w:rsidRPr="002B33D8" w:rsidRDefault="00AB5817" w:rsidP="002A5F5D">
            <w:pPr>
              <w:rPr>
                <w:b/>
                <w:bCs/>
              </w:rPr>
            </w:pPr>
            <w:r>
              <w:rPr>
                <w:b/>
                <w:bCs/>
              </w:rPr>
              <w:t>(first, second, senior, etc.)</w:t>
            </w:r>
          </w:p>
        </w:tc>
        <w:tc>
          <w:tcPr>
            <w:tcW w:w="4585" w:type="dxa"/>
            <w:shd w:val="clear" w:color="auto" w:fill="FAE2D5" w:themeFill="accent2" w:themeFillTint="33"/>
          </w:tcPr>
          <w:p w14:paraId="7CE5D61E" w14:textId="77777777" w:rsidR="009833CA" w:rsidRPr="002B33D8" w:rsidRDefault="009833CA" w:rsidP="002A5F5D">
            <w:pPr>
              <w:rPr>
                <w:b/>
                <w:bCs/>
              </w:rPr>
            </w:pPr>
            <w:r w:rsidRPr="002B33D8">
              <w:rPr>
                <w:b/>
                <w:bCs/>
              </w:rPr>
              <w:t>As an author, I commit to</w:t>
            </w:r>
            <w:r w:rsidR="00AA0690">
              <w:rPr>
                <w:b/>
                <w:bCs/>
              </w:rPr>
              <w:t xml:space="preserve"> the following</w:t>
            </w:r>
          </w:p>
        </w:tc>
      </w:tr>
      <w:tr w:rsidR="009833CA" w14:paraId="6884A0A4" w14:textId="77777777" w:rsidTr="00F71423">
        <w:trPr>
          <w:trHeight w:val="467"/>
        </w:trPr>
        <w:tc>
          <w:tcPr>
            <w:tcW w:w="2875" w:type="dxa"/>
          </w:tcPr>
          <w:p w14:paraId="6F6BC636" w14:textId="77777777" w:rsidR="009833CA" w:rsidRDefault="009833CA" w:rsidP="002A5F5D">
            <w:r>
              <w:t>1</w:t>
            </w:r>
          </w:p>
        </w:tc>
        <w:tc>
          <w:tcPr>
            <w:tcW w:w="1890" w:type="dxa"/>
          </w:tcPr>
          <w:p w14:paraId="149FFC4E" w14:textId="77777777" w:rsidR="009833CA" w:rsidRDefault="009833CA" w:rsidP="002A5F5D"/>
        </w:tc>
        <w:tc>
          <w:tcPr>
            <w:tcW w:w="4585" w:type="dxa"/>
          </w:tcPr>
          <w:p w14:paraId="589F0B62" w14:textId="77777777" w:rsidR="009833CA" w:rsidRDefault="009833CA" w:rsidP="002A5F5D"/>
        </w:tc>
      </w:tr>
      <w:tr w:rsidR="009833CA" w14:paraId="02FCE624" w14:textId="77777777" w:rsidTr="00F71423">
        <w:trPr>
          <w:trHeight w:val="440"/>
        </w:trPr>
        <w:tc>
          <w:tcPr>
            <w:tcW w:w="2875" w:type="dxa"/>
          </w:tcPr>
          <w:p w14:paraId="43139EF3" w14:textId="77777777" w:rsidR="009833CA" w:rsidRDefault="009833CA" w:rsidP="002A5F5D">
            <w:r>
              <w:t>2</w:t>
            </w:r>
          </w:p>
        </w:tc>
        <w:tc>
          <w:tcPr>
            <w:tcW w:w="1890" w:type="dxa"/>
          </w:tcPr>
          <w:p w14:paraId="62C5B547" w14:textId="77777777" w:rsidR="009833CA" w:rsidRDefault="009833CA" w:rsidP="002A5F5D"/>
        </w:tc>
        <w:tc>
          <w:tcPr>
            <w:tcW w:w="4585" w:type="dxa"/>
          </w:tcPr>
          <w:p w14:paraId="55C85F4D" w14:textId="77777777" w:rsidR="009833CA" w:rsidRDefault="009833CA" w:rsidP="002A5F5D"/>
        </w:tc>
      </w:tr>
      <w:tr w:rsidR="009833CA" w14:paraId="5B75547C" w14:textId="77777777" w:rsidTr="00F71423">
        <w:trPr>
          <w:trHeight w:val="440"/>
        </w:trPr>
        <w:tc>
          <w:tcPr>
            <w:tcW w:w="2875" w:type="dxa"/>
          </w:tcPr>
          <w:p w14:paraId="3B15AC66" w14:textId="77777777" w:rsidR="009833CA" w:rsidRDefault="009833CA" w:rsidP="002A5F5D">
            <w:r>
              <w:t>3</w:t>
            </w:r>
          </w:p>
        </w:tc>
        <w:tc>
          <w:tcPr>
            <w:tcW w:w="1890" w:type="dxa"/>
          </w:tcPr>
          <w:p w14:paraId="49839D2C" w14:textId="77777777" w:rsidR="009833CA" w:rsidRDefault="009833CA" w:rsidP="002A5F5D"/>
        </w:tc>
        <w:tc>
          <w:tcPr>
            <w:tcW w:w="4585" w:type="dxa"/>
          </w:tcPr>
          <w:p w14:paraId="593182D7" w14:textId="77777777" w:rsidR="009833CA" w:rsidRDefault="009833CA" w:rsidP="002A5F5D"/>
        </w:tc>
      </w:tr>
      <w:tr w:rsidR="009833CA" w14:paraId="17859556" w14:textId="77777777" w:rsidTr="00F71423">
        <w:trPr>
          <w:trHeight w:val="440"/>
        </w:trPr>
        <w:tc>
          <w:tcPr>
            <w:tcW w:w="2875" w:type="dxa"/>
          </w:tcPr>
          <w:p w14:paraId="3F3705D8" w14:textId="77777777" w:rsidR="009833CA" w:rsidRDefault="009833CA" w:rsidP="002A5F5D">
            <w:r>
              <w:t>4</w:t>
            </w:r>
          </w:p>
        </w:tc>
        <w:tc>
          <w:tcPr>
            <w:tcW w:w="1890" w:type="dxa"/>
          </w:tcPr>
          <w:p w14:paraId="3CE7FF6B" w14:textId="77777777" w:rsidR="009833CA" w:rsidRDefault="009833CA" w:rsidP="002A5F5D"/>
        </w:tc>
        <w:tc>
          <w:tcPr>
            <w:tcW w:w="4585" w:type="dxa"/>
          </w:tcPr>
          <w:p w14:paraId="2B3E7E72" w14:textId="77777777" w:rsidR="009833CA" w:rsidRDefault="009833CA" w:rsidP="002A5F5D"/>
        </w:tc>
      </w:tr>
    </w:tbl>
    <w:p w14:paraId="7ABEC760" w14:textId="77777777" w:rsidR="00F71423" w:rsidRDefault="00F71423" w:rsidP="002B0314">
      <w:pPr>
        <w:spacing w:after="0"/>
        <w:rPr>
          <w:b/>
          <w:bCs/>
        </w:rPr>
      </w:pPr>
    </w:p>
    <w:p w14:paraId="03F3A47E" w14:textId="77777777" w:rsidR="002B0314" w:rsidRPr="009833CA" w:rsidRDefault="002B0314" w:rsidP="002B0314">
      <w:pPr>
        <w:spacing w:after="0"/>
        <w:rPr>
          <w:b/>
          <w:bCs/>
        </w:rPr>
      </w:pPr>
      <w:r>
        <w:rPr>
          <w:b/>
          <w:bCs/>
        </w:rPr>
        <w:t xml:space="preserve">Acknowledgements for </w:t>
      </w:r>
      <w:r w:rsidR="00B8694A">
        <w:rPr>
          <w:b/>
          <w:bCs/>
        </w:rPr>
        <w:t>Non-Author Contributors</w:t>
      </w:r>
    </w:p>
    <w:p w14:paraId="34FA1791" w14:textId="54EDCA52" w:rsidR="002B0314" w:rsidRDefault="00B8694A" w:rsidP="002B0314">
      <w:r>
        <w:t xml:space="preserve">Please use the following table to list those who will be acknowledged for </w:t>
      </w:r>
      <w:r w:rsidR="006100C8">
        <w:t>assistance</w:t>
      </w:r>
      <w:r>
        <w:t xml:space="preserve"> </w:t>
      </w:r>
      <w:r w:rsidR="00DB0E1B">
        <w:t>in</w:t>
      </w:r>
      <w:r>
        <w:t xml:space="preserve"> the </w:t>
      </w:r>
      <w:r w:rsidR="00C07EDD">
        <w:t>work but</w:t>
      </w:r>
      <w:r>
        <w:t xml:space="preserve"> w</w:t>
      </w:r>
      <w:r w:rsidR="00BF52BE">
        <w:t>ill not be listed as authors</w:t>
      </w:r>
      <w:r>
        <w:t>.</w:t>
      </w:r>
    </w:p>
    <w:tbl>
      <w:tblPr>
        <w:tblStyle w:val="TableGrid"/>
        <w:tblW w:w="0" w:type="auto"/>
        <w:tblLook w:val="04A0" w:firstRow="1" w:lastRow="0" w:firstColumn="1" w:lastColumn="0" w:noHBand="0" w:noVBand="1"/>
      </w:tblPr>
      <w:tblGrid>
        <w:gridCol w:w="2875"/>
        <w:gridCol w:w="4050"/>
        <w:gridCol w:w="2425"/>
      </w:tblGrid>
      <w:tr w:rsidR="002B0314" w14:paraId="32E510D0" w14:textId="77777777" w:rsidTr="006100C8">
        <w:trPr>
          <w:trHeight w:val="440"/>
        </w:trPr>
        <w:tc>
          <w:tcPr>
            <w:tcW w:w="2875" w:type="dxa"/>
            <w:shd w:val="clear" w:color="auto" w:fill="FAE2D5" w:themeFill="accent2" w:themeFillTint="33"/>
          </w:tcPr>
          <w:p w14:paraId="7966EC71" w14:textId="77777777" w:rsidR="002B0314" w:rsidRPr="002B33D8" w:rsidRDefault="002B0314" w:rsidP="00842181">
            <w:pPr>
              <w:rPr>
                <w:b/>
                <w:bCs/>
              </w:rPr>
            </w:pPr>
            <w:r w:rsidRPr="002B33D8">
              <w:rPr>
                <w:b/>
                <w:bCs/>
              </w:rPr>
              <w:t>Name</w:t>
            </w:r>
          </w:p>
        </w:tc>
        <w:tc>
          <w:tcPr>
            <w:tcW w:w="4050" w:type="dxa"/>
            <w:shd w:val="clear" w:color="auto" w:fill="FAE2D5" w:themeFill="accent2" w:themeFillTint="33"/>
          </w:tcPr>
          <w:p w14:paraId="7C8991ED" w14:textId="77777777" w:rsidR="002B0314" w:rsidRPr="002B33D8" w:rsidRDefault="006100C8" w:rsidP="00842181">
            <w:pPr>
              <w:rPr>
                <w:b/>
                <w:bCs/>
              </w:rPr>
            </w:pPr>
            <w:r>
              <w:rPr>
                <w:b/>
                <w:bCs/>
              </w:rPr>
              <w:t>Contribution</w:t>
            </w:r>
          </w:p>
        </w:tc>
        <w:tc>
          <w:tcPr>
            <w:tcW w:w="2425" w:type="dxa"/>
            <w:shd w:val="clear" w:color="auto" w:fill="FAE2D5" w:themeFill="accent2" w:themeFillTint="33"/>
          </w:tcPr>
          <w:p w14:paraId="44B01A12" w14:textId="77777777" w:rsidR="002B0314" w:rsidRPr="002B33D8" w:rsidRDefault="006100C8" w:rsidP="00842181">
            <w:pPr>
              <w:rPr>
                <w:b/>
                <w:bCs/>
              </w:rPr>
            </w:pPr>
            <w:r>
              <w:rPr>
                <w:b/>
                <w:bCs/>
              </w:rPr>
              <w:t>Has agreed to the acknowledgement</w:t>
            </w:r>
          </w:p>
        </w:tc>
      </w:tr>
      <w:tr w:rsidR="002B0314" w14:paraId="42CFF7AA" w14:textId="77777777" w:rsidTr="006100C8">
        <w:trPr>
          <w:trHeight w:val="467"/>
        </w:trPr>
        <w:tc>
          <w:tcPr>
            <w:tcW w:w="2875" w:type="dxa"/>
          </w:tcPr>
          <w:p w14:paraId="18C2C119" w14:textId="77777777" w:rsidR="002B0314" w:rsidRDefault="002B0314" w:rsidP="00842181">
            <w:r>
              <w:t>1</w:t>
            </w:r>
          </w:p>
        </w:tc>
        <w:tc>
          <w:tcPr>
            <w:tcW w:w="4050" w:type="dxa"/>
          </w:tcPr>
          <w:p w14:paraId="0276A524" w14:textId="77777777" w:rsidR="002B0314" w:rsidRDefault="002B0314" w:rsidP="00842181"/>
        </w:tc>
        <w:tc>
          <w:tcPr>
            <w:tcW w:w="2425" w:type="dxa"/>
          </w:tcPr>
          <w:p w14:paraId="1CAA0D61" w14:textId="77777777" w:rsidR="002B0314" w:rsidRDefault="002B0314" w:rsidP="00842181"/>
        </w:tc>
      </w:tr>
      <w:tr w:rsidR="002B0314" w14:paraId="33329805" w14:textId="77777777" w:rsidTr="006100C8">
        <w:trPr>
          <w:trHeight w:val="440"/>
        </w:trPr>
        <w:tc>
          <w:tcPr>
            <w:tcW w:w="2875" w:type="dxa"/>
          </w:tcPr>
          <w:p w14:paraId="3F5D12CB" w14:textId="77777777" w:rsidR="002B0314" w:rsidRDefault="002B0314" w:rsidP="00842181">
            <w:r>
              <w:t>2</w:t>
            </w:r>
          </w:p>
        </w:tc>
        <w:tc>
          <w:tcPr>
            <w:tcW w:w="4050" w:type="dxa"/>
          </w:tcPr>
          <w:p w14:paraId="70A6CE02" w14:textId="77777777" w:rsidR="002B0314" w:rsidRDefault="002B0314" w:rsidP="00842181"/>
        </w:tc>
        <w:tc>
          <w:tcPr>
            <w:tcW w:w="2425" w:type="dxa"/>
          </w:tcPr>
          <w:p w14:paraId="4A3A21E1" w14:textId="77777777" w:rsidR="002B0314" w:rsidRDefault="002B0314" w:rsidP="00842181"/>
        </w:tc>
      </w:tr>
      <w:tr w:rsidR="002B0314" w14:paraId="03A24206" w14:textId="77777777" w:rsidTr="006100C8">
        <w:trPr>
          <w:trHeight w:val="440"/>
        </w:trPr>
        <w:tc>
          <w:tcPr>
            <w:tcW w:w="2875" w:type="dxa"/>
          </w:tcPr>
          <w:p w14:paraId="36FEC525" w14:textId="77777777" w:rsidR="002B0314" w:rsidRDefault="002B0314" w:rsidP="00842181">
            <w:r>
              <w:t>3</w:t>
            </w:r>
          </w:p>
        </w:tc>
        <w:tc>
          <w:tcPr>
            <w:tcW w:w="4050" w:type="dxa"/>
          </w:tcPr>
          <w:p w14:paraId="66DDE14C" w14:textId="77777777" w:rsidR="002B0314" w:rsidRDefault="002B0314" w:rsidP="00842181"/>
        </w:tc>
        <w:tc>
          <w:tcPr>
            <w:tcW w:w="2425" w:type="dxa"/>
          </w:tcPr>
          <w:p w14:paraId="69191E0A" w14:textId="77777777" w:rsidR="002B0314" w:rsidRDefault="002B0314" w:rsidP="00842181"/>
        </w:tc>
      </w:tr>
      <w:tr w:rsidR="002B0314" w14:paraId="44508108" w14:textId="77777777" w:rsidTr="006100C8">
        <w:trPr>
          <w:trHeight w:val="440"/>
        </w:trPr>
        <w:tc>
          <w:tcPr>
            <w:tcW w:w="2875" w:type="dxa"/>
          </w:tcPr>
          <w:p w14:paraId="02CB923C" w14:textId="77777777" w:rsidR="002B0314" w:rsidRDefault="002B0314" w:rsidP="00842181">
            <w:r>
              <w:t>4</w:t>
            </w:r>
          </w:p>
        </w:tc>
        <w:tc>
          <w:tcPr>
            <w:tcW w:w="4050" w:type="dxa"/>
          </w:tcPr>
          <w:p w14:paraId="56B5C829" w14:textId="77777777" w:rsidR="002B0314" w:rsidRDefault="002B0314" w:rsidP="00842181"/>
        </w:tc>
        <w:tc>
          <w:tcPr>
            <w:tcW w:w="2425" w:type="dxa"/>
          </w:tcPr>
          <w:p w14:paraId="16CCA7DD" w14:textId="77777777" w:rsidR="002B0314" w:rsidRDefault="002B0314" w:rsidP="00842181"/>
        </w:tc>
      </w:tr>
    </w:tbl>
    <w:p w14:paraId="5F72EF23" w14:textId="77777777" w:rsidR="002B0314" w:rsidRDefault="002B0314" w:rsidP="002B0314"/>
    <w:p w14:paraId="574D0CBF" w14:textId="77777777" w:rsidR="002B33D8" w:rsidRDefault="002B33D8" w:rsidP="004E6D2E">
      <w:pPr>
        <w:spacing w:after="0"/>
        <w:rPr>
          <w:b/>
          <w:bCs/>
        </w:rPr>
      </w:pPr>
      <w:r w:rsidRPr="002B33D8">
        <w:rPr>
          <w:b/>
          <w:bCs/>
        </w:rPr>
        <w:t>Publication(s)</w:t>
      </w:r>
    </w:p>
    <w:p w14:paraId="41EEDEF7" w14:textId="77777777" w:rsidR="004E6D2E" w:rsidRPr="004E6D2E" w:rsidRDefault="004E6D2E" w:rsidP="002A5F5D">
      <w:r w:rsidRPr="004E6D2E">
        <w:t xml:space="preserve">List the intended publication(s) where </w:t>
      </w:r>
      <w:r>
        <w:t>the team</w:t>
      </w:r>
      <w:r w:rsidRPr="004E6D2E">
        <w:t xml:space="preserve"> </w:t>
      </w:r>
      <w:r>
        <w:t>plans</w:t>
      </w:r>
      <w:r w:rsidRPr="004E6D2E">
        <w:t xml:space="preserve"> to submit manuscript</w:t>
      </w:r>
      <w:r>
        <w:t>(</w:t>
      </w:r>
      <w:r w:rsidRPr="004E6D2E">
        <w:t>s</w:t>
      </w:r>
      <w:r>
        <w:t>)</w:t>
      </w:r>
      <w:r w:rsidR="00DB0E1B">
        <w:t>.</w:t>
      </w:r>
    </w:p>
    <w:tbl>
      <w:tblPr>
        <w:tblStyle w:val="TableGrid"/>
        <w:tblW w:w="0" w:type="auto"/>
        <w:tblLook w:val="04A0" w:firstRow="1" w:lastRow="0" w:firstColumn="1" w:lastColumn="0" w:noHBand="0" w:noVBand="1"/>
      </w:tblPr>
      <w:tblGrid>
        <w:gridCol w:w="6115"/>
        <w:gridCol w:w="3150"/>
      </w:tblGrid>
      <w:tr w:rsidR="004E6D2E" w14:paraId="59FB7017" w14:textId="77777777" w:rsidTr="00AB5817">
        <w:trPr>
          <w:trHeight w:val="503"/>
        </w:trPr>
        <w:tc>
          <w:tcPr>
            <w:tcW w:w="6115" w:type="dxa"/>
            <w:shd w:val="clear" w:color="auto" w:fill="FAE2D5" w:themeFill="accent2" w:themeFillTint="33"/>
          </w:tcPr>
          <w:p w14:paraId="03EC92EF" w14:textId="77777777" w:rsidR="004E6D2E" w:rsidRPr="002B33D8" w:rsidRDefault="004E6D2E" w:rsidP="002A5F5D">
            <w:pPr>
              <w:rPr>
                <w:b/>
                <w:bCs/>
              </w:rPr>
            </w:pPr>
            <w:r w:rsidRPr="002B33D8">
              <w:rPr>
                <w:b/>
                <w:bCs/>
              </w:rPr>
              <w:t>Publication Name</w:t>
            </w:r>
          </w:p>
        </w:tc>
        <w:tc>
          <w:tcPr>
            <w:tcW w:w="3150" w:type="dxa"/>
            <w:shd w:val="clear" w:color="auto" w:fill="FAE2D5" w:themeFill="accent2" w:themeFillTint="33"/>
          </w:tcPr>
          <w:p w14:paraId="25CD8F33" w14:textId="77777777" w:rsidR="004E6D2E" w:rsidRPr="004E6D2E" w:rsidRDefault="004E6D2E" w:rsidP="002A5F5D">
            <w:pPr>
              <w:rPr>
                <w:b/>
                <w:bCs/>
              </w:rPr>
            </w:pPr>
            <w:r w:rsidRPr="004E6D2E">
              <w:rPr>
                <w:b/>
                <w:bCs/>
              </w:rPr>
              <w:t>Target Submission Date</w:t>
            </w:r>
          </w:p>
        </w:tc>
      </w:tr>
      <w:tr w:rsidR="004E6D2E" w14:paraId="29108EFE" w14:textId="77777777" w:rsidTr="004E6D2E">
        <w:trPr>
          <w:trHeight w:val="485"/>
        </w:trPr>
        <w:tc>
          <w:tcPr>
            <w:tcW w:w="6115" w:type="dxa"/>
          </w:tcPr>
          <w:p w14:paraId="1E081705" w14:textId="77777777" w:rsidR="004E6D2E" w:rsidRDefault="004E6D2E" w:rsidP="002A5F5D"/>
        </w:tc>
        <w:tc>
          <w:tcPr>
            <w:tcW w:w="3150" w:type="dxa"/>
          </w:tcPr>
          <w:p w14:paraId="3767ED8A" w14:textId="77777777" w:rsidR="004E6D2E" w:rsidRDefault="004E6D2E" w:rsidP="002A5F5D"/>
        </w:tc>
      </w:tr>
      <w:tr w:rsidR="004E6D2E" w14:paraId="62F2B7DF" w14:textId="77777777" w:rsidTr="004E6D2E">
        <w:trPr>
          <w:trHeight w:val="440"/>
        </w:trPr>
        <w:tc>
          <w:tcPr>
            <w:tcW w:w="6115" w:type="dxa"/>
          </w:tcPr>
          <w:p w14:paraId="7B4A612A" w14:textId="77777777" w:rsidR="004E6D2E" w:rsidRDefault="004E6D2E" w:rsidP="002A5F5D"/>
        </w:tc>
        <w:tc>
          <w:tcPr>
            <w:tcW w:w="3150" w:type="dxa"/>
          </w:tcPr>
          <w:p w14:paraId="6F7E7F9E" w14:textId="77777777" w:rsidR="004E6D2E" w:rsidRDefault="004E6D2E" w:rsidP="002A5F5D"/>
        </w:tc>
      </w:tr>
      <w:tr w:rsidR="004E6D2E" w14:paraId="4CB8A596" w14:textId="77777777" w:rsidTr="004E6D2E">
        <w:trPr>
          <w:trHeight w:val="440"/>
        </w:trPr>
        <w:tc>
          <w:tcPr>
            <w:tcW w:w="6115" w:type="dxa"/>
          </w:tcPr>
          <w:p w14:paraId="1484E05F" w14:textId="77777777" w:rsidR="004E6D2E" w:rsidRDefault="004E6D2E" w:rsidP="002A5F5D"/>
        </w:tc>
        <w:tc>
          <w:tcPr>
            <w:tcW w:w="3150" w:type="dxa"/>
          </w:tcPr>
          <w:p w14:paraId="48A067BD" w14:textId="77777777" w:rsidR="004E6D2E" w:rsidRDefault="004E6D2E" w:rsidP="002A5F5D"/>
        </w:tc>
      </w:tr>
    </w:tbl>
    <w:p w14:paraId="62B542DB" w14:textId="77777777" w:rsidR="002B33D8" w:rsidRDefault="002B33D8" w:rsidP="002A5F5D"/>
    <w:p w14:paraId="4CB8EB96" w14:textId="77777777" w:rsidR="00B7370F" w:rsidRDefault="00B7370F" w:rsidP="002B0314">
      <w:pPr>
        <w:spacing w:after="0"/>
        <w:rPr>
          <w:b/>
          <w:bCs/>
        </w:rPr>
      </w:pPr>
    </w:p>
    <w:p w14:paraId="249E3D03" w14:textId="30050C62" w:rsidR="00C07EDD" w:rsidRDefault="00C07EDD" w:rsidP="002B0314">
      <w:pPr>
        <w:spacing w:after="0"/>
        <w:rPr>
          <w:b/>
          <w:bCs/>
        </w:rPr>
      </w:pPr>
      <w:r>
        <w:rPr>
          <w:b/>
          <w:bCs/>
        </w:rPr>
        <w:t>Review Timelines</w:t>
      </w:r>
    </w:p>
    <w:p w14:paraId="642B7B78" w14:textId="0FBC9F92" w:rsidR="00C07EDD" w:rsidRDefault="00C07EDD" w:rsidP="00C07EDD">
      <w:r>
        <w:t xml:space="preserve">Determine how long coauthors </w:t>
      </w:r>
      <w:proofErr w:type="gramStart"/>
      <w:r>
        <w:t>have to</w:t>
      </w:r>
      <w:proofErr w:type="gramEnd"/>
      <w:r>
        <w:t xml:space="preserve"> submit and review drafts and when final approval is required. It may also be helpful to determine how information and drafts will be shared (e.g., via email, shared Box folder, Teams, or similar.) </w:t>
      </w:r>
    </w:p>
    <w:tbl>
      <w:tblPr>
        <w:tblStyle w:val="TableGrid"/>
        <w:tblW w:w="0" w:type="auto"/>
        <w:tblLook w:val="04A0" w:firstRow="1" w:lastRow="0" w:firstColumn="1" w:lastColumn="0" w:noHBand="0" w:noVBand="1"/>
      </w:tblPr>
      <w:tblGrid>
        <w:gridCol w:w="9350"/>
      </w:tblGrid>
      <w:tr w:rsidR="00C07EDD" w14:paraId="1D963678" w14:textId="77777777" w:rsidTr="00C07EDD">
        <w:tc>
          <w:tcPr>
            <w:tcW w:w="9350" w:type="dxa"/>
          </w:tcPr>
          <w:p w14:paraId="58A7B231" w14:textId="77777777" w:rsidR="00C07EDD" w:rsidRDefault="00C07EDD" w:rsidP="002B0314">
            <w:pPr>
              <w:rPr>
                <w:b/>
                <w:bCs/>
              </w:rPr>
            </w:pPr>
          </w:p>
          <w:p w14:paraId="283D9B1B" w14:textId="77777777" w:rsidR="00C07EDD" w:rsidRDefault="00C07EDD" w:rsidP="002B0314">
            <w:pPr>
              <w:rPr>
                <w:b/>
                <w:bCs/>
              </w:rPr>
            </w:pPr>
          </w:p>
          <w:p w14:paraId="29400B0F" w14:textId="77777777" w:rsidR="00C07EDD" w:rsidRDefault="00C07EDD" w:rsidP="002B0314">
            <w:pPr>
              <w:rPr>
                <w:b/>
                <w:bCs/>
              </w:rPr>
            </w:pPr>
          </w:p>
          <w:p w14:paraId="0ACEE1CC" w14:textId="77777777" w:rsidR="00C07EDD" w:rsidRDefault="00C07EDD" w:rsidP="002B0314">
            <w:pPr>
              <w:rPr>
                <w:b/>
                <w:bCs/>
              </w:rPr>
            </w:pPr>
          </w:p>
          <w:p w14:paraId="7B5200EE" w14:textId="77777777" w:rsidR="00C07EDD" w:rsidRDefault="00C07EDD" w:rsidP="002B0314">
            <w:pPr>
              <w:rPr>
                <w:b/>
                <w:bCs/>
              </w:rPr>
            </w:pPr>
          </w:p>
          <w:p w14:paraId="12A34B8E" w14:textId="77777777" w:rsidR="00C07EDD" w:rsidRDefault="00C07EDD" w:rsidP="002B0314">
            <w:pPr>
              <w:rPr>
                <w:b/>
                <w:bCs/>
              </w:rPr>
            </w:pPr>
          </w:p>
        </w:tc>
      </w:tr>
    </w:tbl>
    <w:p w14:paraId="0353DDEC" w14:textId="77777777" w:rsidR="00C07EDD" w:rsidRDefault="00C07EDD" w:rsidP="002B0314">
      <w:pPr>
        <w:spacing w:after="0"/>
        <w:rPr>
          <w:b/>
          <w:bCs/>
        </w:rPr>
      </w:pPr>
    </w:p>
    <w:p w14:paraId="6F1EF89A" w14:textId="35F488C5" w:rsidR="002372D7" w:rsidRDefault="002372D7" w:rsidP="002372D7">
      <w:pPr>
        <w:spacing w:after="0"/>
        <w:rPr>
          <w:b/>
          <w:bCs/>
        </w:rPr>
      </w:pPr>
      <w:r>
        <w:rPr>
          <w:b/>
          <w:bCs/>
        </w:rPr>
        <w:t>Nonresponsive Authors</w:t>
      </w:r>
    </w:p>
    <w:p w14:paraId="50717E5C" w14:textId="293B93A1" w:rsidR="002372D7" w:rsidRDefault="002372D7" w:rsidP="002372D7">
      <w:pPr>
        <w:spacing w:after="0"/>
      </w:pPr>
      <w:r>
        <w:t xml:space="preserve">At times authors may disengage from communication and active pursuit of publishing goals. </w:t>
      </w:r>
      <w:proofErr w:type="gramStart"/>
      <w:r w:rsidR="00B7370F">
        <w:t>Advance planning</w:t>
      </w:r>
      <w:proofErr w:type="gramEnd"/>
      <w:r w:rsidR="00A00F08">
        <w:t xml:space="preserve"> can help alleviate stress if </w:t>
      </w:r>
      <w:r w:rsidR="00B7370F">
        <w:t xml:space="preserve">this </w:t>
      </w:r>
      <w:r w:rsidR="00A00F08">
        <w:t>occurs. Please indicate below how the authors plan to deal with this situation, including what length of time indicates</w:t>
      </w:r>
      <w:r>
        <w:t xml:space="preserve"> </w:t>
      </w:r>
      <w:r w:rsidR="00A00F08">
        <w:t xml:space="preserve">a disengagement. For example, a six-month length of disengagement may exclude </w:t>
      </w:r>
      <w:r w:rsidR="00B7370F">
        <w:t>someone</w:t>
      </w:r>
      <w:r w:rsidR="00A00F08">
        <w:t xml:space="preserve"> from authorship or </w:t>
      </w:r>
      <w:r w:rsidR="00B7370F">
        <w:t xml:space="preserve">instigate a </w:t>
      </w:r>
      <w:r w:rsidR="00A00F08">
        <w:t xml:space="preserve">change in author order. </w:t>
      </w:r>
      <w:r w:rsidR="00B7370F">
        <w:t>The</w:t>
      </w:r>
      <w:r w:rsidR="00A00F08">
        <w:t xml:space="preserve"> group should decide what timeframe and consequences will apply.</w:t>
      </w:r>
    </w:p>
    <w:p w14:paraId="20ED935C" w14:textId="77777777" w:rsidR="002372D7" w:rsidRDefault="002372D7" w:rsidP="002372D7">
      <w:pPr>
        <w:spacing w:after="0"/>
      </w:pPr>
    </w:p>
    <w:tbl>
      <w:tblPr>
        <w:tblStyle w:val="TableGrid"/>
        <w:tblW w:w="0" w:type="auto"/>
        <w:tblLook w:val="04A0" w:firstRow="1" w:lastRow="0" w:firstColumn="1" w:lastColumn="0" w:noHBand="0" w:noVBand="1"/>
      </w:tblPr>
      <w:tblGrid>
        <w:gridCol w:w="9350"/>
      </w:tblGrid>
      <w:tr w:rsidR="002372D7" w14:paraId="49B78265" w14:textId="77777777" w:rsidTr="002372D7">
        <w:tc>
          <w:tcPr>
            <w:tcW w:w="9350" w:type="dxa"/>
          </w:tcPr>
          <w:p w14:paraId="5922299F" w14:textId="77777777" w:rsidR="002372D7" w:rsidRDefault="002372D7" w:rsidP="002372D7">
            <w:pPr>
              <w:rPr>
                <w:b/>
                <w:bCs/>
              </w:rPr>
            </w:pPr>
          </w:p>
          <w:p w14:paraId="57648464" w14:textId="77777777" w:rsidR="00461FD1" w:rsidRDefault="00461FD1" w:rsidP="002372D7">
            <w:pPr>
              <w:rPr>
                <w:b/>
                <w:bCs/>
              </w:rPr>
            </w:pPr>
          </w:p>
          <w:p w14:paraId="37BFA724" w14:textId="77777777" w:rsidR="002372D7" w:rsidRDefault="002372D7" w:rsidP="002372D7">
            <w:pPr>
              <w:rPr>
                <w:b/>
                <w:bCs/>
              </w:rPr>
            </w:pPr>
          </w:p>
          <w:p w14:paraId="6AD35D84" w14:textId="77777777" w:rsidR="002372D7" w:rsidRDefault="002372D7" w:rsidP="002372D7">
            <w:pPr>
              <w:rPr>
                <w:b/>
                <w:bCs/>
              </w:rPr>
            </w:pPr>
          </w:p>
        </w:tc>
      </w:tr>
    </w:tbl>
    <w:p w14:paraId="53873AB6" w14:textId="77777777" w:rsidR="002372D7" w:rsidRDefault="002372D7" w:rsidP="002372D7">
      <w:pPr>
        <w:spacing w:after="0"/>
        <w:rPr>
          <w:b/>
          <w:bCs/>
        </w:rPr>
      </w:pPr>
    </w:p>
    <w:p w14:paraId="5D2EFFFA" w14:textId="77777777" w:rsidR="002372D7" w:rsidRDefault="002372D7" w:rsidP="002B0314">
      <w:pPr>
        <w:spacing w:after="0"/>
        <w:rPr>
          <w:b/>
          <w:bCs/>
        </w:rPr>
      </w:pPr>
    </w:p>
    <w:p w14:paraId="49FDA67A" w14:textId="2D0969DD" w:rsidR="00C07EDD" w:rsidRDefault="00C07EDD" w:rsidP="002B0314">
      <w:pPr>
        <w:spacing w:after="0"/>
        <w:rPr>
          <w:b/>
          <w:bCs/>
        </w:rPr>
      </w:pPr>
      <w:r>
        <w:rPr>
          <w:b/>
          <w:bCs/>
        </w:rPr>
        <w:t>Dispute Resolution</w:t>
      </w:r>
    </w:p>
    <w:p w14:paraId="4C0A1A13" w14:textId="23CE614C" w:rsidR="00C07EDD" w:rsidRDefault="00C07EDD" w:rsidP="002B0314">
      <w:pPr>
        <w:spacing w:after="0"/>
      </w:pPr>
      <w:r w:rsidRPr="00C07EDD">
        <w:t xml:space="preserve">Determining how authors will handle dispute resolution before problems arise can be </w:t>
      </w:r>
      <w:r w:rsidR="000F4142" w:rsidRPr="00C07EDD">
        <w:t>helpful</w:t>
      </w:r>
      <w:r w:rsidRPr="00C07EDD">
        <w:t>. List the intended manner of dispute resolution below. The following resource may be helpful to teams determining their plan:</w:t>
      </w:r>
      <w:r>
        <w:rPr>
          <w:b/>
          <w:bCs/>
        </w:rPr>
        <w:t xml:space="preserve"> </w:t>
      </w:r>
      <w:hyperlink r:id="rId8" w:history="1">
        <w:r w:rsidRPr="00680769">
          <w:rPr>
            <w:rStyle w:val="Hyperlink"/>
          </w:rPr>
          <w:t>Handling contentious authorship disputes | COPE: Committee on Publication Ethics</w:t>
        </w:r>
      </w:hyperlink>
    </w:p>
    <w:p w14:paraId="7169EC99" w14:textId="77777777" w:rsidR="00C07EDD" w:rsidRDefault="00C07EDD" w:rsidP="002B0314">
      <w:pPr>
        <w:spacing w:after="0"/>
      </w:pPr>
    </w:p>
    <w:tbl>
      <w:tblPr>
        <w:tblStyle w:val="TableGrid"/>
        <w:tblW w:w="0" w:type="auto"/>
        <w:tblLook w:val="04A0" w:firstRow="1" w:lastRow="0" w:firstColumn="1" w:lastColumn="0" w:noHBand="0" w:noVBand="1"/>
      </w:tblPr>
      <w:tblGrid>
        <w:gridCol w:w="9350"/>
      </w:tblGrid>
      <w:tr w:rsidR="00C07EDD" w14:paraId="3D4747E7" w14:textId="77777777" w:rsidTr="00C07EDD">
        <w:tc>
          <w:tcPr>
            <w:tcW w:w="9350" w:type="dxa"/>
          </w:tcPr>
          <w:p w14:paraId="05B4D7CA" w14:textId="77777777" w:rsidR="00C07EDD" w:rsidRDefault="00C07EDD" w:rsidP="002B0314"/>
          <w:p w14:paraId="41A7ECB7" w14:textId="77777777" w:rsidR="00C07EDD" w:rsidRDefault="00C07EDD" w:rsidP="002B0314"/>
          <w:p w14:paraId="0BD9E4FC" w14:textId="77777777" w:rsidR="00C07EDD" w:rsidRDefault="00C07EDD" w:rsidP="002B0314"/>
          <w:p w14:paraId="40C2BEDF" w14:textId="77777777" w:rsidR="00C07EDD" w:rsidRDefault="00C07EDD" w:rsidP="002B0314"/>
          <w:p w14:paraId="326DE718" w14:textId="77777777" w:rsidR="00C07EDD" w:rsidRDefault="00C07EDD" w:rsidP="002B0314"/>
        </w:tc>
      </w:tr>
    </w:tbl>
    <w:p w14:paraId="7C04FE6A" w14:textId="77777777" w:rsidR="00C07EDD" w:rsidRDefault="00C07EDD" w:rsidP="002B0314">
      <w:pPr>
        <w:spacing w:after="0"/>
      </w:pPr>
    </w:p>
    <w:p w14:paraId="1FCC55C5" w14:textId="77777777" w:rsidR="00C07EDD" w:rsidRDefault="00C07EDD" w:rsidP="002B0314">
      <w:pPr>
        <w:spacing w:after="0"/>
        <w:rPr>
          <w:b/>
          <w:bCs/>
        </w:rPr>
      </w:pPr>
    </w:p>
    <w:p w14:paraId="5ED2C3D1" w14:textId="6D9B3F75" w:rsidR="002B0314" w:rsidRPr="002B0314" w:rsidRDefault="002B0314" w:rsidP="002B0314">
      <w:pPr>
        <w:spacing w:after="0"/>
        <w:rPr>
          <w:b/>
          <w:bCs/>
        </w:rPr>
      </w:pPr>
      <w:r w:rsidRPr="002B0314">
        <w:rPr>
          <w:b/>
          <w:bCs/>
        </w:rPr>
        <w:lastRenderedPageBreak/>
        <w:t>Publishing Costs</w:t>
      </w:r>
    </w:p>
    <w:p w14:paraId="56AF1738" w14:textId="77777777" w:rsidR="002B0314" w:rsidRDefault="002B0314" w:rsidP="002A5F5D">
      <w:r>
        <w:t>Provide details relevant to pay</w:t>
      </w:r>
      <w:r w:rsidR="00A04933">
        <w:t xml:space="preserve">ment </w:t>
      </w:r>
      <w:r>
        <w:t>for publishing expenses</w:t>
      </w:r>
      <w:r w:rsidR="00A04933">
        <w:t>.</w:t>
      </w:r>
    </w:p>
    <w:tbl>
      <w:tblPr>
        <w:tblStyle w:val="TableGrid"/>
        <w:tblW w:w="0" w:type="auto"/>
        <w:tblLook w:val="04A0" w:firstRow="1" w:lastRow="0" w:firstColumn="1" w:lastColumn="0" w:noHBand="0" w:noVBand="1"/>
      </w:tblPr>
      <w:tblGrid>
        <w:gridCol w:w="9350"/>
      </w:tblGrid>
      <w:tr w:rsidR="006100C8" w14:paraId="7DAECDEA" w14:textId="77777777" w:rsidTr="006100C8">
        <w:tc>
          <w:tcPr>
            <w:tcW w:w="9350" w:type="dxa"/>
          </w:tcPr>
          <w:p w14:paraId="161AA792" w14:textId="77777777" w:rsidR="006100C8" w:rsidRDefault="006100C8" w:rsidP="002A5F5D"/>
          <w:p w14:paraId="179B58EB" w14:textId="77777777" w:rsidR="006100C8" w:rsidRDefault="006100C8" w:rsidP="002A5F5D"/>
          <w:p w14:paraId="3DAEF0C9" w14:textId="77777777" w:rsidR="006100C8" w:rsidRDefault="006100C8" w:rsidP="002A5F5D"/>
          <w:p w14:paraId="7B581872" w14:textId="77777777" w:rsidR="006100C8" w:rsidRDefault="006100C8" w:rsidP="002A5F5D"/>
        </w:tc>
      </w:tr>
    </w:tbl>
    <w:p w14:paraId="33C3E668" w14:textId="61AFFDBE" w:rsidR="00B7370F" w:rsidRDefault="00B7370F">
      <w:pPr>
        <w:rPr>
          <w:b/>
          <w:bCs/>
        </w:rPr>
      </w:pPr>
    </w:p>
    <w:p w14:paraId="49E02B70" w14:textId="29080566" w:rsidR="002A5F5D" w:rsidRPr="002B0314" w:rsidRDefault="002B0314" w:rsidP="002B0314">
      <w:pPr>
        <w:spacing w:after="0"/>
        <w:rPr>
          <w:b/>
          <w:bCs/>
        </w:rPr>
      </w:pPr>
      <w:r w:rsidRPr="002B0314">
        <w:rPr>
          <w:b/>
          <w:bCs/>
        </w:rPr>
        <w:t xml:space="preserve">Authorship </w:t>
      </w:r>
      <w:r w:rsidR="00AB5817" w:rsidRPr="002B0314">
        <w:rPr>
          <w:b/>
          <w:bCs/>
        </w:rPr>
        <w:t>Signatures</w:t>
      </w:r>
    </w:p>
    <w:p w14:paraId="07CD1281" w14:textId="37A63DE3" w:rsidR="00B7370F" w:rsidRDefault="002B0314" w:rsidP="002A5F5D">
      <w:r>
        <w:t>Each person listed in this agreement should sign and date below</w:t>
      </w:r>
      <w:r w:rsidR="000F4142">
        <w:t xml:space="preserve">. </w:t>
      </w:r>
    </w:p>
    <w:tbl>
      <w:tblPr>
        <w:tblStyle w:val="TableGrid"/>
        <w:tblW w:w="0" w:type="auto"/>
        <w:tblLook w:val="04A0" w:firstRow="1" w:lastRow="0" w:firstColumn="1" w:lastColumn="0" w:noHBand="0" w:noVBand="1"/>
      </w:tblPr>
      <w:tblGrid>
        <w:gridCol w:w="3116"/>
        <w:gridCol w:w="3117"/>
        <w:gridCol w:w="3117"/>
      </w:tblGrid>
      <w:tr w:rsidR="00461FD1" w14:paraId="5CDF1CF4" w14:textId="77777777" w:rsidTr="00397F9F">
        <w:trPr>
          <w:trHeight w:val="305"/>
        </w:trPr>
        <w:tc>
          <w:tcPr>
            <w:tcW w:w="3116" w:type="dxa"/>
            <w:shd w:val="clear" w:color="auto" w:fill="FAE2D5" w:themeFill="accent2" w:themeFillTint="33"/>
          </w:tcPr>
          <w:p w14:paraId="3FC9CCF8" w14:textId="45D1B6DE" w:rsidR="00461FD1" w:rsidRDefault="00461FD1" w:rsidP="00397F9F">
            <w:r w:rsidRPr="00461FD1">
              <w:rPr>
                <w:b/>
                <w:bCs/>
              </w:rPr>
              <w:t>Author’s Signature</w:t>
            </w:r>
          </w:p>
        </w:tc>
        <w:tc>
          <w:tcPr>
            <w:tcW w:w="3117" w:type="dxa"/>
            <w:shd w:val="clear" w:color="auto" w:fill="FAE2D5" w:themeFill="accent2" w:themeFillTint="33"/>
          </w:tcPr>
          <w:p w14:paraId="3BC92D58" w14:textId="7A1289CE" w:rsidR="00461FD1" w:rsidRDefault="00461FD1" w:rsidP="00461FD1">
            <w:r w:rsidRPr="00461FD1">
              <w:rPr>
                <w:b/>
                <w:bCs/>
              </w:rPr>
              <w:t>Printed Name</w:t>
            </w:r>
          </w:p>
        </w:tc>
        <w:tc>
          <w:tcPr>
            <w:tcW w:w="3117" w:type="dxa"/>
            <w:shd w:val="clear" w:color="auto" w:fill="FAE2D5" w:themeFill="accent2" w:themeFillTint="33"/>
          </w:tcPr>
          <w:p w14:paraId="2FDD6E59" w14:textId="55E3E2DF" w:rsidR="00461FD1" w:rsidRPr="00461FD1" w:rsidRDefault="00461FD1" w:rsidP="00461FD1">
            <w:pPr>
              <w:rPr>
                <w:b/>
                <w:bCs/>
              </w:rPr>
            </w:pPr>
            <w:r w:rsidRPr="00461FD1">
              <w:rPr>
                <w:b/>
                <w:bCs/>
              </w:rPr>
              <w:t>Date</w:t>
            </w:r>
          </w:p>
        </w:tc>
      </w:tr>
      <w:tr w:rsidR="000C3785" w14:paraId="772E15CC" w14:textId="77777777" w:rsidTr="00397F9F">
        <w:tc>
          <w:tcPr>
            <w:tcW w:w="3116" w:type="dxa"/>
          </w:tcPr>
          <w:p w14:paraId="4262F8B2" w14:textId="77777777" w:rsidR="000C3785" w:rsidRDefault="000C3785" w:rsidP="00461FD1">
            <w:pPr>
              <w:rPr>
                <w:b/>
                <w:bCs/>
              </w:rPr>
            </w:pPr>
          </w:p>
          <w:p w14:paraId="1EABEE67" w14:textId="77777777" w:rsidR="00397F9F" w:rsidRPr="00461FD1" w:rsidRDefault="00397F9F" w:rsidP="00461FD1">
            <w:pPr>
              <w:rPr>
                <w:b/>
                <w:bCs/>
              </w:rPr>
            </w:pPr>
          </w:p>
        </w:tc>
        <w:tc>
          <w:tcPr>
            <w:tcW w:w="3117" w:type="dxa"/>
          </w:tcPr>
          <w:p w14:paraId="44E5B597" w14:textId="77777777" w:rsidR="000C3785" w:rsidRPr="00461FD1" w:rsidRDefault="000C3785" w:rsidP="00461FD1">
            <w:pPr>
              <w:rPr>
                <w:b/>
                <w:bCs/>
              </w:rPr>
            </w:pPr>
          </w:p>
        </w:tc>
        <w:tc>
          <w:tcPr>
            <w:tcW w:w="3117" w:type="dxa"/>
          </w:tcPr>
          <w:p w14:paraId="3B744955" w14:textId="77777777" w:rsidR="000C3785" w:rsidRPr="00461FD1" w:rsidRDefault="000C3785" w:rsidP="00461FD1">
            <w:pPr>
              <w:rPr>
                <w:b/>
                <w:bCs/>
              </w:rPr>
            </w:pPr>
          </w:p>
        </w:tc>
      </w:tr>
      <w:tr w:rsidR="00461FD1" w14:paraId="071C71FA" w14:textId="77777777" w:rsidTr="00397F9F">
        <w:tc>
          <w:tcPr>
            <w:tcW w:w="3116" w:type="dxa"/>
            <w:shd w:val="clear" w:color="auto" w:fill="FAE2D5" w:themeFill="accent2" w:themeFillTint="33"/>
          </w:tcPr>
          <w:p w14:paraId="7666A78F" w14:textId="39925033" w:rsidR="00461FD1" w:rsidRDefault="00461FD1" w:rsidP="00397F9F">
            <w:r w:rsidRPr="00461FD1">
              <w:rPr>
                <w:b/>
                <w:bCs/>
              </w:rPr>
              <w:t>Primary Email</w:t>
            </w:r>
          </w:p>
        </w:tc>
        <w:tc>
          <w:tcPr>
            <w:tcW w:w="3117" w:type="dxa"/>
            <w:shd w:val="clear" w:color="auto" w:fill="FAE2D5" w:themeFill="accent2" w:themeFillTint="33"/>
          </w:tcPr>
          <w:p w14:paraId="5B3720DE" w14:textId="155E040E" w:rsidR="00461FD1" w:rsidRDefault="00461FD1" w:rsidP="00461FD1">
            <w:r w:rsidRPr="00461FD1">
              <w:rPr>
                <w:b/>
                <w:bCs/>
              </w:rPr>
              <w:t>Secondary Email</w:t>
            </w:r>
          </w:p>
        </w:tc>
        <w:tc>
          <w:tcPr>
            <w:tcW w:w="3117" w:type="dxa"/>
            <w:shd w:val="clear" w:color="auto" w:fill="FAE2D5" w:themeFill="accent2" w:themeFillTint="33"/>
          </w:tcPr>
          <w:p w14:paraId="6CF4D1AB" w14:textId="77777777" w:rsidR="00461FD1" w:rsidRDefault="00461FD1" w:rsidP="00461FD1"/>
        </w:tc>
      </w:tr>
      <w:tr w:rsidR="00397F9F" w14:paraId="1285FEF2" w14:textId="77777777" w:rsidTr="00397F9F">
        <w:tc>
          <w:tcPr>
            <w:tcW w:w="3116" w:type="dxa"/>
          </w:tcPr>
          <w:p w14:paraId="619F66F2" w14:textId="77777777" w:rsidR="00397F9F" w:rsidRDefault="00397F9F" w:rsidP="00461FD1">
            <w:pPr>
              <w:rPr>
                <w:b/>
                <w:bCs/>
              </w:rPr>
            </w:pPr>
          </w:p>
          <w:p w14:paraId="19146CE9" w14:textId="77777777" w:rsidR="00397F9F" w:rsidRPr="00461FD1" w:rsidRDefault="00397F9F" w:rsidP="00461FD1">
            <w:pPr>
              <w:rPr>
                <w:b/>
                <w:bCs/>
              </w:rPr>
            </w:pPr>
          </w:p>
        </w:tc>
        <w:tc>
          <w:tcPr>
            <w:tcW w:w="3117" w:type="dxa"/>
          </w:tcPr>
          <w:p w14:paraId="3FA2EF8D" w14:textId="77777777" w:rsidR="00397F9F" w:rsidRPr="00461FD1" w:rsidRDefault="00397F9F" w:rsidP="00461FD1">
            <w:pPr>
              <w:rPr>
                <w:b/>
                <w:bCs/>
              </w:rPr>
            </w:pPr>
          </w:p>
        </w:tc>
        <w:tc>
          <w:tcPr>
            <w:tcW w:w="3117" w:type="dxa"/>
          </w:tcPr>
          <w:p w14:paraId="68CCC3F2" w14:textId="77777777" w:rsidR="00397F9F" w:rsidRDefault="00397F9F" w:rsidP="00461FD1"/>
        </w:tc>
      </w:tr>
    </w:tbl>
    <w:p w14:paraId="08F74AE2" w14:textId="77777777" w:rsidR="00397F9F" w:rsidRDefault="00397F9F" w:rsidP="00397F9F"/>
    <w:tbl>
      <w:tblPr>
        <w:tblStyle w:val="TableGrid"/>
        <w:tblW w:w="0" w:type="auto"/>
        <w:tblLook w:val="04A0" w:firstRow="1" w:lastRow="0" w:firstColumn="1" w:lastColumn="0" w:noHBand="0" w:noVBand="1"/>
      </w:tblPr>
      <w:tblGrid>
        <w:gridCol w:w="3116"/>
        <w:gridCol w:w="3117"/>
        <w:gridCol w:w="3117"/>
      </w:tblGrid>
      <w:tr w:rsidR="00397F9F" w14:paraId="795015C1" w14:textId="77777777" w:rsidTr="001C6BC9">
        <w:trPr>
          <w:trHeight w:val="305"/>
        </w:trPr>
        <w:tc>
          <w:tcPr>
            <w:tcW w:w="3116" w:type="dxa"/>
            <w:shd w:val="clear" w:color="auto" w:fill="FAE2D5" w:themeFill="accent2" w:themeFillTint="33"/>
          </w:tcPr>
          <w:p w14:paraId="120067DB" w14:textId="77777777" w:rsidR="00397F9F" w:rsidRDefault="00397F9F" w:rsidP="001C6BC9">
            <w:r w:rsidRPr="00461FD1">
              <w:rPr>
                <w:b/>
                <w:bCs/>
              </w:rPr>
              <w:t>Author’s Signature</w:t>
            </w:r>
          </w:p>
        </w:tc>
        <w:tc>
          <w:tcPr>
            <w:tcW w:w="3117" w:type="dxa"/>
            <w:shd w:val="clear" w:color="auto" w:fill="FAE2D5" w:themeFill="accent2" w:themeFillTint="33"/>
          </w:tcPr>
          <w:p w14:paraId="349CEAAE" w14:textId="77777777" w:rsidR="00397F9F" w:rsidRDefault="00397F9F" w:rsidP="001C6BC9">
            <w:r w:rsidRPr="00461FD1">
              <w:rPr>
                <w:b/>
                <w:bCs/>
              </w:rPr>
              <w:t>Printed Name</w:t>
            </w:r>
          </w:p>
        </w:tc>
        <w:tc>
          <w:tcPr>
            <w:tcW w:w="3117" w:type="dxa"/>
            <w:shd w:val="clear" w:color="auto" w:fill="FAE2D5" w:themeFill="accent2" w:themeFillTint="33"/>
          </w:tcPr>
          <w:p w14:paraId="02E3D431" w14:textId="77777777" w:rsidR="00397F9F" w:rsidRPr="00461FD1" w:rsidRDefault="00397F9F" w:rsidP="001C6BC9">
            <w:pPr>
              <w:rPr>
                <w:b/>
                <w:bCs/>
              </w:rPr>
            </w:pPr>
            <w:r w:rsidRPr="00461FD1">
              <w:rPr>
                <w:b/>
                <w:bCs/>
              </w:rPr>
              <w:t>Date</w:t>
            </w:r>
          </w:p>
        </w:tc>
      </w:tr>
      <w:tr w:rsidR="00397F9F" w14:paraId="0DAC2F7F" w14:textId="77777777" w:rsidTr="001C6BC9">
        <w:tc>
          <w:tcPr>
            <w:tcW w:w="3116" w:type="dxa"/>
          </w:tcPr>
          <w:p w14:paraId="105F8D49" w14:textId="77777777" w:rsidR="00397F9F" w:rsidRDefault="00397F9F" w:rsidP="001C6BC9">
            <w:pPr>
              <w:rPr>
                <w:b/>
                <w:bCs/>
              </w:rPr>
            </w:pPr>
          </w:p>
          <w:p w14:paraId="3CBBD534" w14:textId="77777777" w:rsidR="00397F9F" w:rsidRPr="00461FD1" w:rsidRDefault="00397F9F" w:rsidP="001C6BC9">
            <w:pPr>
              <w:rPr>
                <w:b/>
                <w:bCs/>
              </w:rPr>
            </w:pPr>
          </w:p>
        </w:tc>
        <w:tc>
          <w:tcPr>
            <w:tcW w:w="3117" w:type="dxa"/>
          </w:tcPr>
          <w:p w14:paraId="0CEF01C3" w14:textId="77777777" w:rsidR="00397F9F" w:rsidRPr="00461FD1" w:rsidRDefault="00397F9F" w:rsidP="001C6BC9">
            <w:pPr>
              <w:rPr>
                <w:b/>
                <w:bCs/>
              </w:rPr>
            </w:pPr>
          </w:p>
        </w:tc>
        <w:tc>
          <w:tcPr>
            <w:tcW w:w="3117" w:type="dxa"/>
          </w:tcPr>
          <w:p w14:paraId="48234F76" w14:textId="77777777" w:rsidR="00397F9F" w:rsidRPr="00461FD1" w:rsidRDefault="00397F9F" w:rsidP="001C6BC9">
            <w:pPr>
              <w:rPr>
                <w:b/>
                <w:bCs/>
              </w:rPr>
            </w:pPr>
          </w:p>
        </w:tc>
      </w:tr>
      <w:tr w:rsidR="00397F9F" w14:paraId="26ADBF53" w14:textId="77777777" w:rsidTr="001C6BC9">
        <w:tc>
          <w:tcPr>
            <w:tcW w:w="3116" w:type="dxa"/>
            <w:shd w:val="clear" w:color="auto" w:fill="FAE2D5" w:themeFill="accent2" w:themeFillTint="33"/>
          </w:tcPr>
          <w:p w14:paraId="21A6D582" w14:textId="77777777" w:rsidR="00397F9F" w:rsidRDefault="00397F9F" w:rsidP="001C6BC9">
            <w:r w:rsidRPr="00461FD1">
              <w:rPr>
                <w:b/>
                <w:bCs/>
              </w:rPr>
              <w:t>Primary Email</w:t>
            </w:r>
          </w:p>
        </w:tc>
        <w:tc>
          <w:tcPr>
            <w:tcW w:w="3117" w:type="dxa"/>
            <w:shd w:val="clear" w:color="auto" w:fill="FAE2D5" w:themeFill="accent2" w:themeFillTint="33"/>
          </w:tcPr>
          <w:p w14:paraId="1859A2D0" w14:textId="77777777" w:rsidR="00397F9F" w:rsidRDefault="00397F9F" w:rsidP="001C6BC9">
            <w:r w:rsidRPr="00461FD1">
              <w:rPr>
                <w:b/>
                <w:bCs/>
              </w:rPr>
              <w:t>Secondary Email</w:t>
            </w:r>
          </w:p>
        </w:tc>
        <w:tc>
          <w:tcPr>
            <w:tcW w:w="3117" w:type="dxa"/>
            <w:shd w:val="clear" w:color="auto" w:fill="FAE2D5" w:themeFill="accent2" w:themeFillTint="33"/>
          </w:tcPr>
          <w:p w14:paraId="41C7BD16" w14:textId="77777777" w:rsidR="00397F9F" w:rsidRDefault="00397F9F" w:rsidP="001C6BC9"/>
        </w:tc>
      </w:tr>
      <w:tr w:rsidR="00397F9F" w14:paraId="4BCB9658" w14:textId="77777777" w:rsidTr="001C6BC9">
        <w:tc>
          <w:tcPr>
            <w:tcW w:w="3116" w:type="dxa"/>
          </w:tcPr>
          <w:p w14:paraId="72918DD2" w14:textId="77777777" w:rsidR="00397F9F" w:rsidRDefault="00397F9F" w:rsidP="001C6BC9">
            <w:pPr>
              <w:rPr>
                <w:b/>
                <w:bCs/>
              </w:rPr>
            </w:pPr>
          </w:p>
          <w:p w14:paraId="54FA93BE" w14:textId="77777777" w:rsidR="00397F9F" w:rsidRPr="00461FD1" w:rsidRDefault="00397F9F" w:rsidP="001C6BC9">
            <w:pPr>
              <w:rPr>
                <w:b/>
                <w:bCs/>
              </w:rPr>
            </w:pPr>
          </w:p>
        </w:tc>
        <w:tc>
          <w:tcPr>
            <w:tcW w:w="3117" w:type="dxa"/>
          </w:tcPr>
          <w:p w14:paraId="2C02D3F0" w14:textId="77777777" w:rsidR="00397F9F" w:rsidRPr="00461FD1" w:rsidRDefault="00397F9F" w:rsidP="001C6BC9">
            <w:pPr>
              <w:rPr>
                <w:b/>
                <w:bCs/>
              </w:rPr>
            </w:pPr>
          </w:p>
        </w:tc>
        <w:tc>
          <w:tcPr>
            <w:tcW w:w="3117" w:type="dxa"/>
          </w:tcPr>
          <w:p w14:paraId="038977F5" w14:textId="77777777" w:rsidR="00397F9F" w:rsidRDefault="00397F9F" w:rsidP="001C6BC9"/>
        </w:tc>
      </w:tr>
    </w:tbl>
    <w:p w14:paraId="7899460A" w14:textId="77777777" w:rsidR="00397F9F" w:rsidRDefault="00397F9F" w:rsidP="00397F9F"/>
    <w:tbl>
      <w:tblPr>
        <w:tblStyle w:val="TableGrid"/>
        <w:tblW w:w="0" w:type="auto"/>
        <w:tblLook w:val="04A0" w:firstRow="1" w:lastRow="0" w:firstColumn="1" w:lastColumn="0" w:noHBand="0" w:noVBand="1"/>
      </w:tblPr>
      <w:tblGrid>
        <w:gridCol w:w="3116"/>
        <w:gridCol w:w="3117"/>
        <w:gridCol w:w="3117"/>
      </w:tblGrid>
      <w:tr w:rsidR="00397F9F" w14:paraId="0E1DACEC" w14:textId="77777777" w:rsidTr="001C6BC9">
        <w:trPr>
          <w:trHeight w:val="305"/>
        </w:trPr>
        <w:tc>
          <w:tcPr>
            <w:tcW w:w="3116" w:type="dxa"/>
            <w:shd w:val="clear" w:color="auto" w:fill="FAE2D5" w:themeFill="accent2" w:themeFillTint="33"/>
          </w:tcPr>
          <w:p w14:paraId="2B20F495" w14:textId="77777777" w:rsidR="00397F9F" w:rsidRDefault="00397F9F" w:rsidP="001C6BC9">
            <w:r w:rsidRPr="00461FD1">
              <w:rPr>
                <w:b/>
                <w:bCs/>
              </w:rPr>
              <w:t>Author’s Signature</w:t>
            </w:r>
          </w:p>
        </w:tc>
        <w:tc>
          <w:tcPr>
            <w:tcW w:w="3117" w:type="dxa"/>
            <w:shd w:val="clear" w:color="auto" w:fill="FAE2D5" w:themeFill="accent2" w:themeFillTint="33"/>
          </w:tcPr>
          <w:p w14:paraId="2A53B0DA" w14:textId="77777777" w:rsidR="00397F9F" w:rsidRDefault="00397F9F" w:rsidP="001C6BC9">
            <w:r w:rsidRPr="00461FD1">
              <w:rPr>
                <w:b/>
                <w:bCs/>
              </w:rPr>
              <w:t>Printed Name</w:t>
            </w:r>
          </w:p>
        </w:tc>
        <w:tc>
          <w:tcPr>
            <w:tcW w:w="3117" w:type="dxa"/>
            <w:shd w:val="clear" w:color="auto" w:fill="FAE2D5" w:themeFill="accent2" w:themeFillTint="33"/>
          </w:tcPr>
          <w:p w14:paraId="67B461ED" w14:textId="77777777" w:rsidR="00397F9F" w:rsidRPr="00461FD1" w:rsidRDefault="00397F9F" w:rsidP="001C6BC9">
            <w:pPr>
              <w:rPr>
                <w:b/>
                <w:bCs/>
              </w:rPr>
            </w:pPr>
            <w:r w:rsidRPr="00461FD1">
              <w:rPr>
                <w:b/>
                <w:bCs/>
              </w:rPr>
              <w:t>Date</w:t>
            </w:r>
          </w:p>
        </w:tc>
      </w:tr>
      <w:tr w:rsidR="00397F9F" w14:paraId="4B8B5EBD" w14:textId="77777777" w:rsidTr="001C6BC9">
        <w:tc>
          <w:tcPr>
            <w:tcW w:w="3116" w:type="dxa"/>
          </w:tcPr>
          <w:p w14:paraId="237F9BD3" w14:textId="77777777" w:rsidR="00397F9F" w:rsidRDefault="00397F9F" w:rsidP="001C6BC9">
            <w:pPr>
              <w:rPr>
                <w:b/>
                <w:bCs/>
              </w:rPr>
            </w:pPr>
          </w:p>
          <w:p w14:paraId="7189A911" w14:textId="77777777" w:rsidR="00397F9F" w:rsidRPr="00461FD1" w:rsidRDefault="00397F9F" w:rsidP="001C6BC9">
            <w:pPr>
              <w:rPr>
                <w:b/>
                <w:bCs/>
              </w:rPr>
            </w:pPr>
          </w:p>
        </w:tc>
        <w:tc>
          <w:tcPr>
            <w:tcW w:w="3117" w:type="dxa"/>
          </w:tcPr>
          <w:p w14:paraId="4927F2F4" w14:textId="77777777" w:rsidR="00397F9F" w:rsidRPr="00461FD1" w:rsidRDefault="00397F9F" w:rsidP="001C6BC9">
            <w:pPr>
              <w:rPr>
                <w:b/>
                <w:bCs/>
              </w:rPr>
            </w:pPr>
          </w:p>
        </w:tc>
        <w:tc>
          <w:tcPr>
            <w:tcW w:w="3117" w:type="dxa"/>
          </w:tcPr>
          <w:p w14:paraId="1CA04532" w14:textId="77777777" w:rsidR="00397F9F" w:rsidRPr="00461FD1" w:rsidRDefault="00397F9F" w:rsidP="001C6BC9">
            <w:pPr>
              <w:rPr>
                <w:b/>
                <w:bCs/>
              </w:rPr>
            </w:pPr>
          </w:p>
        </w:tc>
      </w:tr>
      <w:tr w:rsidR="00397F9F" w14:paraId="10F12E0A" w14:textId="77777777" w:rsidTr="001C6BC9">
        <w:tc>
          <w:tcPr>
            <w:tcW w:w="3116" w:type="dxa"/>
            <w:shd w:val="clear" w:color="auto" w:fill="FAE2D5" w:themeFill="accent2" w:themeFillTint="33"/>
          </w:tcPr>
          <w:p w14:paraId="3CBE4EC1" w14:textId="77777777" w:rsidR="00397F9F" w:rsidRDefault="00397F9F" w:rsidP="001C6BC9">
            <w:r w:rsidRPr="00461FD1">
              <w:rPr>
                <w:b/>
                <w:bCs/>
              </w:rPr>
              <w:t>Primary Email</w:t>
            </w:r>
          </w:p>
        </w:tc>
        <w:tc>
          <w:tcPr>
            <w:tcW w:w="3117" w:type="dxa"/>
            <w:shd w:val="clear" w:color="auto" w:fill="FAE2D5" w:themeFill="accent2" w:themeFillTint="33"/>
          </w:tcPr>
          <w:p w14:paraId="6BE010A3" w14:textId="77777777" w:rsidR="00397F9F" w:rsidRDefault="00397F9F" w:rsidP="001C6BC9">
            <w:r w:rsidRPr="00461FD1">
              <w:rPr>
                <w:b/>
                <w:bCs/>
              </w:rPr>
              <w:t>Secondary Email</w:t>
            </w:r>
          </w:p>
        </w:tc>
        <w:tc>
          <w:tcPr>
            <w:tcW w:w="3117" w:type="dxa"/>
            <w:shd w:val="clear" w:color="auto" w:fill="FAE2D5" w:themeFill="accent2" w:themeFillTint="33"/>
          </w:tcPr>
          <w:p w14:paraId="0DEB24D8" w14:textId="77777777" w:rsidR="00397F9F" w:rsidRDefault="00397F9F" w:rsidP="001C6BC9"/>
        </w:tc>
      </w:tr>
      <w:tr w:rsidR="00397F9F" w14:paraId="6C1A07F0" w14:textId="77777777" w:rsidTr="001C6BC9">
        <w:tc>
          <w:tcPr>
            <w:tcW w:w="3116" w:type="dxa"/>
          </w:tcPr>
          <w:p w14:paraId="0F7FF89F" w14:textId="77777777" w:rsidR="00397F9F" w:rsidRDefault="00397F9F" w:rsidP="001C6BC9">
            <w:pPr>
              <w:rPr>
                <w:b/>
                <w:bCs/>
              </w:rPr>
            </w:pPr>
          </w:p>
          <w:p w14:paraId="3B71AE13" w14:textId="77777777" w:rsidR="00397F9F" w:rsidRPr="00461FD1" w:rsidRDefault="00397F9F" w:rsidP="001C6BC9">
            <w:pPr>
              <w:rPr>
                <w:b/>
                <w:bCs/>
              </w:rPr>
            </w:pPr>
          </w:p>
        </w:tc>
        <w:tc>
          <w:tcPr>
            <w:tcW w:w="3117" w:type="dxa"/>
          </w:tcPr>
          <w:p w14:paraId="132FDF3B" w14:textId="77777777" w:rsidR="00397F9F" w:rsidRPr="00461FD1" w:rsidRDefault="00397F9F" w:rsidP="001C6BC9">
            <w:pPr>
              <w:rPr>
                <w:b/>
                <w:bCs/>
              </w:rPr>
            </w:pPr>
          </w:p>
        </w:tc>
        <w:tc>
          <w:tcPr>
            <w:tcW w:w="3117" w:type="dxa"/>
          </w:tcPr>
          <w:p w14:paraId="2E93831F" w14:textId="77777777" w:rsidR="00397F9F" w:rsidRDefault="00397F9F" w:rsidP="001C6BC9"/>
        </w:tc>
      </w:tr>
    </w:tbl>
    <w:p w14:paraId="540DA3A8" w14:textId="77777777" w:rsidR="00397F9F" w:rsidRDefault="00397F9F" w:rsidP="00397F9F"/>
    <w:tbl>
      <w:tblPr>
        <w:tblStyle w:val="TableGrid"/>
        <w:tblW w:w="0" w:type="auto"/>
        <w:tblLook w:val="04A0" w:firstRow="1" w:lastRow="0" w:firstColumn="1" w:lastColumn="0" w:noHBand="0" w:noVBand="1"/>
      </w:tblPr>
      <w:tblGrid>
        <w:gridCol w:w="3116"/>
        <w:gridCol w:w="3117"/>
        <w:gridCol w:w="3117"/>
      </w:tblGrid>
      <w:tr w:rsidR="00397F9F" w14:paraId="59B99BFA" w14:textId="77777777" w:rsidTr="001C6BC9">
        <w:trPr>
          <w:trHeight w:val="305"/>
        </w:trPr>
        <w:tc>
          <w:tcPr>
            <w:tcW w:w="3116" w:type="dxa"/>
            <w:shd w:val="clear" w:color="auto" w:fill="FAE2D5" w:themeFill="accent2" w:themeFillTint="33"/>
          </w:tcPr>
          <w:p w14:paraId="2A4C3914" w14:textId="77777777" w:rsidR="00397F9F" w:rsidRDefault="00397F9F" w:rsidP="001C6BC9">
            <w:r w:rsidRPr="00461FD1">
              <w:rPr>
                <w:b/>
                <w:bCs/>
              </w:rPr>
              <w:t>Author’s Signature</w:t>
            </w:r>
          </w:p>
        </w:tc>
        <w:tc>
          <w:tcPr>
            <w:tcW w:w="3117" w:type="dxa"/>
            <w:shd w:val="clear" w:color="auto" w:fill="FAE2D5" w:themeFill="accent2" w:themeFillTint="33"/>
          </w:tcPr>
          <w:p w14:paraId="49366DF6" w14:textId="77777777" w:rsidR="00397F9F" w:rsidRDefault="00397F9F" w:rsidP="001C6BC9">
            <w:r w:rsidRPr="00461FD1">
              <w:rPr>
                <w:b/>
                <w:bCs/>
              </w:rPr>
              <w:t>Printed Name</w:t>
            </w:r>
          </w:p>
        </w:tc>
        <w:tc>
          <w:tcPr>
            <w:tcW w:w="3117" w:type="dxa"/>
            <w:shd w:val="clear" w:color="auto" w:fill="FAE2D5" w:themeFill="accent2" w:themeFillTint="33"/>
          </w:tcPr>
          <w:p w14:paraId="48254AF6" w14:textId="77777777" w:rsidR="00397F9F" w:rsidRPr="00461FD1" w:rsidRDefault="00397F9F" w:rsidP="001C6BC9">
            <w:pPr>
              <w:rPr>
                <w:b/>
                <w:bCs/>
              </w:rPr>
            </w:pPr>
            <w:r w:rsidRPr="00461FD1">
              <w:rPr>
                <w:b/>
                <w:bCs/>
              </w:rPr>
              <w:t>Date</w:t>
            </w:r>
          </w:p>
        </w:tc>
      </w:tr>
      <w:tr w:rsidR="00397F9F" w14:paraId="487F629C" w14:textId="77777777" w:rsidTr="001C6BC9">
        <w:tc>
          <w:tcPr>
            <w:tcW w:w="3116" w:type="dxa"/>
          </w:tcPr>
          <w:p w14:paraId="40A1B324" w14:textId="77777777" w:rsidR="00397F9F" w:rsidRDefault="00397F9F" w:rsidP="001C6BC9">
            <w:pPr>
              <w:rPr>
                <w:b/>
                <w:bCs/>
              </w:rPr>
            </w:pPr>
          </w:p>
          <w:p w14:paraId="16624672" w14:textId="77777777" w:rsidR="00397F9F" w:rsidRPr="00461FD1" w:rsidRDefault="00397F9F" w:rsidP="001C6BC9">
            <w:pPr>
              <w:rPr>
                <w:b/>
                <w:bCs/>
              </w:rPr>
            </w:pPr>
          </w:p>
        </w:tc>
        <w:tc>
          <w:tcPr>
            <w:tcW w:w="3117" w:type="dxa"/>
          </w:tcPr>
          <w:p w14:paraId="53353923" w14:textId="77777777" w:rsidR="00397F9F" w:rsidRPr="00461FD1" w:rsidRDefault="00397F9F" w:rsidP="001C6BC9">
            <w:pPr>
              <w:rPr>
                <w:b/>
                <w:bCs/>
              </w:rPr>
            </w:pPr>
          </w:p>
        </w:tc>
        <w:tc>
          <w:tcPr>
            <w:tcW w:w="3117" w:type="dxa"/>
          </w:tcPr>
          <w:p w14:paraId="3BDDD69F" w14:textId="77777777" w:rsidR="00397F9F" w:rsidRPr="00461FD1" w:rsidRDefault="00397F9F" w:rsidP="001C6BC9">
            <w:pPr>
              <w:rPr>
                <w:b/>
                <w:bCs/>
              </w:rPr>
            </w:pPr>
          </w:p>
        </w:tc>
      </w:tr>
      <w:tr w:rsidR="00397F9F" w14:paraId="29812926" w14:textId="77777777" w:rsidTr="001C6BC9">
        <w:tc>
          <w:tcPr>
            <w:tcW w:w="3116" w:type="dxa"/>
            <w:shd w:val="clear" w:color="auto" w:fill="FAE2D5" w:themeFill="accent2" w:themeFillTint="33"/>
          </w:tcPr>
          <w:p w14:paraId="59F6D423" w14:textId="77777777" w:rsidR="00397F9F" w:rsidRDefault="00397F9F" w:rsidP="001C6BC9">
            <w:r w:rsidRPr="00461FD1">
              <w:rPr>
                <w:b/>
                <w:bCs/>
              </w:rPr>
              <w:t>Primary Email</w:t>
            </w:r>
          </w:p>
        </w:tc>
        <w:tc>
          <w:tcPr>
            <w:tcW w:w="3117" w:type="dxa"/>
            <w:shd w:val="clear" w:color="auto" w:fill="FAE2D5" w:themeFill="accent2" w:themeFillTint="33"/>
          </w:tcPr>
          <w:p w14:paraId="6D3517E8" w14:textId="77777777" w:rsidR="00397F9F" w:rsidRDefault="00397F9F" w:rsidP="001C6BC9">
            <w:r w:rsidRPr="00461FD1">
              <w:rPr>
                <w:b/>
                <w:bCs/>
              </w:rPr>
              <w:t>Secondary Email</w:t>
            </w:r>
          </w:p>
        </w:tc>
        <w:tc>
          <w:tcPr>
            <w:tcW w:w="3117" w:type="dxa"/>
            <w:shd w:val="clear" w:color="auto" w:fill="FAE2D5" w:themeFill="accent2" w:themeFillTint="33"/>
          </w:tcPr>
          <w:p w14:paraId="28E30D47" w14:textId="77777777" w:rsidR="00397F9F" w:rsidRDefault="00397F9F" w:rsidP="001C6BC9"/>
        </w:tc>
      </w:tr>
      <w:tr w:rsidR="00397F9F" w14:paraId="0A4F75D3" w14:textId="77777777" w:rsidTr="001C6BC9">
        <w:tc>
          <w:tcPr>
            <w:tcW w:w="3116" w:type="dxa"/>
          </w:tcPr>
          <w:p w14:paraId="5B144DCD" w14:textId="77777777" w:rsidR="00397F9F" w:rsidRDefault="00397F9F" w:rsidP="001C6BC9">
            <w:pPr>
              <w:rPr>
                <w:b/>
                <w:bCs/>
              </w:rPr>
            </w:pPr>
          </w:p>
          <w:p w14:paraId="34F997C0" w14:textId="77777777" w:rsidR="00397F9F" w:rsidRPr="00461FD1" w:rsidRDefault="00397F9F" w:rsidP="001C6BC9">
            <w:pPr>
              <w:rPr>
                <w:b/>
                <w:bCs/>
              </w:rPr>
            </w:pPr>
          </w:p>
        </w:tc>
        <w:tc>
          <w:tcPr>
            <w:tcW w:w="3117" w:type="dxa"/>
          </w:tcPr>
          <w:p w14:paraId="663F7844" w14:textId="77777777" w:rsidR="00397F9F" w:rsidRPr="00461FD1" w:rsidRDefault="00397F9F" w:rsidP="001C6BC9">
            <w:pPr>
              <w:rPr>
                <w:b/>
                <w:bCs/>
              </w:rPr>
            </w:pPr>
          </w:p>
        </w:tc>
        <w:tc>
          <w:tcPr>
            <w:tcW w:w="3117" w:type="dxa"/>
          </w:tcPr>
          <w:p w14:paraId="2BF5A88A" w14:textId="77777777" w:rsidR="00397F9F" w:rsidRDefault="00397F9F" w:rsidP="001C6BC9"/>
        </w:tc>
      </w:tr>
    </w:tbl>
    <w:p w14:paraId="2567E244" w14:textId="77777777" w:rsidR="00397F9F" w:rsidRDefault="00397F9F" w:rsidP="00397F9F"/>
    <w:p w14:paraId="76541F73" w14:textId="77777777" w:rsidR="00461FD1" w:rsidRDefault="00461FD1" w:rsidP="002A5F5D"/>
    <w:p w14:paraId="01A89718" w14:textId="22BD719D" w:rsidR="00461FD1" w:rsidRPr="00A00F08" w:rsidRDefault="00461FD1" w:rsidP="00461FD1">
      <w:pPr>
        <w:rPr>
          <w:b/>
          <w:bCs/>
        </w:rPr>
      </w:pPr>
      <w:r w:rsidRPr="00A00F08">
        <w:rPr>
          <w:b/>
          <w:bCs/>
        </w:rPr>
        <w:lastRenderedPageBreak/>
        <w:t>Authorship Agreement Addendum</w:t>
      </w:r>
    </w:p>
    <w:p w14:paraId="3BB921F3" w14:textId="7FA0FB76" w:rsidR="00461FD1" w:rsidRDefault="00461FD1" w:rsidP="00461FD1">
      <w:r>
        <w:t>If any aspects of this agreement need to be updated, this information should be reflected in an addendum to be signed and dated by all parties.</w:t>
      </w:r>
    </w:p>
    <w:p w14:paraId="161012A9" w14:textId="77777777" w:rsidR="00461FD1" w:rsidRDefault="00461FD1" w:rsidP="002A5F5D"/>
    <w:sectPr w:rsidR="00461FD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BE70479"/>
    <w:multiLevelType w:val="hybridMultilevel"/>
    <w:tmpl w:val="66809E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40907923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7EDD"/>
    <w:rsid w:val="0006038D"/>
    <w:rsid w:val="000C3785"/>
    <w:rsid w:val="000F4142"/>
    <w:rsid w:val="002213E1"/>
    <w:rsid w:val="002372D7"/>
    <w:rsid w:val="002A5F5D"/>
    <w:rsid w:val="002B0314"/>
    <w:rsid w:val="002B33D8"/>
    <w:rsid w:val="003927FD"/>
    <w:rsid w:val="00397F9F"/>
    <w:rsid w:val="003A5C2D"/>
    <w:rsid w:val="003D2B0F"/>
    <w:rsid w:val="004509E3"/>
    <w:rsid w:val="00461FD1"/>
    <w:rsid w:val="00482AE3"/>
    <w:rsid w:val="004C04DE"/>
    <w:rsid w:val="004C466F"/>
    <w:rsid w:val="004E6D2E"/>
    <w:rsid w:val="00544808"/>
    <w:rsid w:val="006100C8"/>
    <w:rsid w:val="009833CA"/>
    <w:rsid w:val="009B5262"/>
    <w:rsid w:val="009C044B"/>
    <w:rsid w:val="009C10D5"/>
    <w:rsid w:val="009D0D49"/>
    <w:rsid w:val="00A00F08"/>
    <w:rsid w:val="00A04385"/>
    <w:rsid w:val="00A04933"/>
    <w:rsid w:val="00A53236"/>
    <w:rsid w:val="00AA0690"/>
    <w:rsid w:val="00AB5817"/>
    <w:rsid w:val="00B7370F"/>
    <w:rsid w:val="00B8694A"/>
    <w:rsid w:val="00BF52BE"/>
    <w:rsid w:val="00C0341F"/>
    <w:rsid w:val="00C07EDD"/>
    <w:rsid w:val="00DB0E1B"/>
    <w:rsid w:val="00E73BA6"/>
    <w:rsid w:val="00E747FA"/>
    <w:rsid w:val="00EA1207"/>
    <w:rsid w:val="00EB1C06"/>
    <w:rsid w:val="00F32DB1"/>
    <w:rsid w:val="00F71423"/>
    <w:rsid w:val="00FA09D0"/>
    <w:rsid w:val="00FD7EA3"/>
    <w:rsid w:val="00FE6A1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8D8FBC"/>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213E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213E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213E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213E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213E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213E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213E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213E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213E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213E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213E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213E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213E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213E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213E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213E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213E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213E1"/>
    <w:rPr>
      <w:rFonts w:eastAsiaTheme="majorEastAsia" w:cstheme="majorBidi"/>
      <w:color w:val="272727" w:themeColor="text1" w:themeTint="D8"/>
    </w:rPr>
  </w:style>
  <w:style w:type="paragraph" w:styleId="Title">
    <w:name w:val="Title"/>
    <w:basedOn w:val="Normal"/>
    <w:next w:val="Normal"/>
    <w:link w:val="TitleChar"/>
    <w:uiPriority w:val="10"/>
    <w:qFormat/>
    <w:rsid w:val="002213E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213E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213E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213E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213E1"/>
    <w:pPr>
      <w:spacing w:before="160"/>
      <w:jc w:val="center"/>
    </w:pPr>
    <w:rPr>
      <w:i/>
      <w:iCs/>
      <w:color w:val="404040" w:themeColor="text1" w:themeTint="BF"/>
    </w:rPr>
  </w:style>
  <w:style w:type="character" w:customStyle="1" w:styleId="QuoteChar">
    <w:name w:val="Quote Char"/>
    <w:basedOn w:val="DefaultParagraphFont"/>
    <w:link w:val="Quote"/>
    <w:uiPriority w:val="29"/>
    <w:rsid w:val="002213E1"/>
    <w:rPr>
      <w:i/>
      <w:iCs/>
      <w:color w:val="404040" w:themeColor="text1" w:themeTint="BF"/>
    </w:rPr>
  </w:style>
  <w:style w:type="paragraph" w:styleId="ListParagraph">
    <w:name w:val="List Paragraph"/>
    <w:basedOn w:val="Normal"/>
    <w:uiPriority w:val="34"/>
    <w:qFormat/>
    <w:rsid w:val="002213E1"/>
    <w:pPr>
      <w:ind w:left="720"/>
      <w:contextualSpacing/>
    </w:pPr>
  </w:style>
  <w:style w:type="character" w:styleId="IntenseEmphasis">
    <w:name w:val="Intense Emphasis"/>
    <w:basedOn w:val="DefaultParagraphFont"/>
    <w:uiPriority w:val="21"/>
    <w:qFormat/>
    <w:rsid w:val="002213E1"/>
    <w:rPr>
      <w:i/>
      <w:iCs/>
      <w:color w:val="0F4761" w:themeColor="accent1" w:themeShade="BF"/>
    </w:rPr>
  </w:style>
  <w:style w:type="paragraph" w:styleId="IntenseQuote">
    <w:name w:val="Intense Quote"/>
    <w:basedOn w:val="Normal"/>
    <w:next w:val="Normal"/>
    <w:link w:val="IntenseQuoteChar"/>
    <w:uiPriority w:val="30"/>
    <w:qFormat/>
    <w:rsid w:val="002213E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213E1"/>
    <w:rPr>
      <w:i/>
      <w:iCs/>
      <w:color w:val="0F4761" w:themeColor="accent1" w:themeShade="BF"/>
    </w:rPr>
  </w:style>
  <w:style w:type="character" w:styleId="IntenseReference">
    <w:name w:val="Intense Reference"/>
    <w:basedOn w:val="DefaultParagraphFont"/>
    <w:uiPriority w:val="32"/>
    <w:qFormat/>
    <w:rsid w:val="002213E1"/>
    <w:rPr>
      <w:b/>
      <w:bCs/>
      <w:smallCaps/>
      <w:color w:val="0F4761" w:themeColor="accent1" w:themeShade="BF"/>
      <w:spacing w:val="5"/>
    </w:rPr>
  </w:style>
  <w:style w:type="table" w:styleId="TableGrid">
    <w:name w:val="Table Grid"/>
    <w:basedOn w:val="TableNormal"/>
    <w:uiPriority w:val="39"/>
    <w:rsid w:val="009833C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C07EDD"/>
    <w:rPr>
      <w:color w:val="467886" w:themeColor="hyperlink"/>
      <w:u w:val="single"/>
    </w:rPr>
  </w:style>
  <w:style w:type="character" w:styleId="FollowedHyperlink">
    <w:name w:val="FollowedHyperlink"/>
    <w:basedOn w:val="DefaultParagraphFont"/>
    <w:uiPriority w:val="99"/>
    <w:semiHidden/>
    <w:unhideWhenUsed/>
    <w:rsid w:val="004509E3"/>
    <w:rPr>
      <w:color w:val="96607D" w:themeColor="followedHyperlink"/>
      <w:u w:val="single"/>
    </w:rPr>
  </w:style>
  <w:style w:type="character" w:styleId="UnresolvedMention">
    <w:name w:val="Unresolved Mention"/>
    <w:basedOn w:val="DefaultParagraphFont"/>
    <w:uiPriority w:val="99"/>
    <w:semiHidden/>
    <w:unhideWhenUsed/>
    <w:rsid w:val="004509E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publicationethics.org/guidance/case/handling-contentious-authorship-disputes" TargetMode="External"/><Relationship Id="rId3" Type="http://schemas.openxmlformats.org/officeDocument/2006/relationships/settings" Target="settings.xml"/><Relationship Id="rId7" Type="http://schemas.openxmlformats.org/officeDocument/2006/relationships/hyperlink" Target="https://auburn.box.com/s/0ibgsu6arxq8zqovq9pvqgsg9unypafd"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publicationethics.org/guidance/case/contributor-roles-contributing-authors" TargetMode="External"/><Relationship Id="rId5" Type="http://schemas.openxmlformats.org/officeDocument/2006/relationships/hyperlink" Target="https://auburn.box.com/s/ee1mi2fn4oinq5hhjv4l9fjbzufcnck2"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Auburn University Authorship Agreement Template.2026</Template>
  <TotalTime>1</TotalTime>
  <Pages>5</Pages>
  <Words>565</Words>
  <Characters>3212</Characters>
  <Application>Microsoft Office Word</Application>
  <DocSecurity>0</DocSecurity>
  <Lines>201</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Christine Cline</dc:creator>
  <cp:keywords/>
  <dc:description/>
  <cp:lastModifiedBy>Christine Cline</cp:lastModifiedBy>
  <cp:revision>2</cp:revision>
  <dcterms:created xsi:type="dcterms:W3CDTF">2026-08-24T17:46:00Z</dcterms:created>
  <dcterms:modified xsi:type="dcterms:W3CDTF">2026-08-24T17:46:00Z</dcterms:modified>
</cp:coreProperties>
</file>